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21" w:tblpY="-9"/>
        <w:tblW w:w="2321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  <w:tblDescription w:val="Add household chores of each weekday in this table"/>
      </w:tblPr>
      <w:tblGrid>
        <w:gridCol w:w="2065"/>
        <w:gridCol w:w="11567"/>
        <w:gridCol w:w="2699"/>
        <w:gridCol w:w="2564"/>
        <w:gridCol w:w="2430"/>
        <w:gridCol w:w="1890"/>
      </w:tblGrid>
      <w:tr w:rsidR="00AE33FE" w:rsidRPr="00A50991" w14:paraId="51049EF6" w14:textId="77777777" w:rsidTr="00DB796F">
        <w:trPr>
          <w:trHeight w:val="506"/>
          <w:tblHeader/>
        </w:trPr>
        <w:tc>
          <w:tcPr>
            <w:tcW w:w="23215" w:type="dxa"/>
            <w:gridSpan w:val="6"/>
            <w:shd w:val="clear" w:color="auto" w:fill="255799"/>
          </w:tcPr>
          <w:p w14:paraId="621EC1FB" w14:textId="53A651B7" w:rsidR="00AE33FE" w:rsidRPr="00A50991" w:rsidRDefault="00123FF7" w:rsidP="00257707">
            <w:pPr>
              <w:pStyle w:val="Heading3"/>
              <w:rPr>
                <w:rFonts w:ascii="Arial" w:hAnsi="Arial" w:cs="Arial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Supervisor </w:t>
            </w:r>
            <w:r w:rsidR="00AE33FE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Onboarding Checklist </w:t>
            </w:r>
          </w:p>
        </w:tc>
      </w:tr>
      <w:tr w:rsidR="00AE33FE" w:rsidRPr="00A50991" w14:paraId="01A0F866" w14:textId="77777777" w:rsidTr="00D73632">
        <w:trPr>
          <w:trHeight w:val="506"/>
          <w:tblHeader/>
        </w:trPr>
        <w:tc>
          <w:tcPr>
            <w:tcW w:w="23215" w:type="dxa"/>
            <w:gridSpan w:val="6"/>
            <w:shd w:val="clear" w:color="auto" w:fill="255799"/>
            <w:vAlign w:val="center"/>
          </w:tcPr>
          <w:p w14:paraId="421A2F9A" w14:textId="3ED4BE4D" w:rsidR="00AE33FE" w:rsidRPr="00A67A4F" w:rsidRDefault="00AE33FE" w:rsidP="00DD7577">
            <w:pPr>
              <w:pStyle w:val="Heading3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Checklist </w:t>
            </w:r>
            <w:r w:rsidRPr="00A67A4F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used for all new hires, temp to career, transfer into DFA from another department within UCI and transfer from any other UC.</w:t>
            </w:r>
          </w:p>
        </w:tc>
      </w:tr>
      <w:tr w:rsidR="002A321E" w:rsidRPr="00A50991" w14:paraId="27E3F694" w14:textId="77777777" w:rsidTr="00F8519F">
        <w:trPr>
          <w:trHeight w:val="506"/>
          <w:tblHeader/>
        </w:trPr>
        <w:tc>
          <w:tcPr>
            <w:tcW w:w="2065" w:type="dxa"/>
            <w:shd w:val="clear" w:color="auto" w:fill="255799"/>
            <w:vAlign w:val="center"/>
          </w:tcPr>
          <w:p w14:paraId="30DE2B4C" w14:textId="5BAFEC87" w:rsidR="002A321E" w:rsidRPr="00A50991" w:rsidRDefault="002A321E" w:rsidP="002A321E">
            <w:pPr>
              <w:pStyle w:val="Heading3"/>
              <w:jc w:val="left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152E8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Requirement Type</w:t>
            </w:r>
          </w:p>
        </w:tc>
        <w:tc>
          <w:tcPr>
            <w:tcW w:w="11567" w:type="dxa"/>
            <w:shd w:val="clear" w:color="auto" w:fill="255799"/>
            <w:vAlign w:val="center"/>
          </w:tcPr>
          <w:p w14:paraId="562FE12B" w14:textId="5ABE8764" w:rsidR="002A321E" w:rsidRPr="00A50991" w:rsidRDefault="002A321E" w:rsidP="002A321E">
            <w:pPr>
              <w:pStyle w:val="Heading3"/>
              <w:jc w:val="lef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Task </w:t>
            </w:r>
          </w:p>
        </w:tc>
        <w:tc>
          <w:tcPr>
            <w:tcW w:w="2699" w:type="dxa"/>
            <w:shd w:val="clear" w:color="auto" w:fill="255799"/>
            <w:tcMar>
              <w:left w:w="29" w:type="dxa"/>
              <w:right w:w="29" w:type="dxa"/>
            </w:tcMar>
            <w:vAlign w:val="center"/>
          </w:tcPr>
          <w:p w14:paraId="05DE114E" w14:textId="61B09E27" w:rsidR="002A321E" w:rsidRPr="00A50991" w:rsidRDefault="002A321E" w:rsidP="002A321E">
            <w:pPr>
              <w:pStyle w:val="Heading3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Lead</w:t>
            </w:r>
          </w:p>
        </w:tc>
        <w:tc>
          <w:tcPr>
            <w:tcW w:w="2564" w:type="dxa"/>
            <w:shd w:val="clear" w:color="auto" w:fill="255799"/>
            <w:tcMar>
              <w:left w:w="29" w:type="dxa"/>
              <w:right w:w="29" w:type="dxa"/>
            </w:tcMar>
            <w:vAlign w:val="center"/>
          </w:tcPr>
          <w:p w14:paraId="334A9948" w14:textId="77777777" w:rsidR="002A321E" w:rsidRPr="00A50991" w:rsidRDefault="002A321E" w:rsidP="002A321E">
            <w:pPr>
              <w:pStyle w:val="Heading3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Due Date</w:t>
            </w:r>
          </w:p>
        </w:tc>
        <w:tc>
          <w:tcPr>
            <w:tcW w:w="2430" w:type="dxa"/>
            <w:shd w:val="clear" w:color="auto" w:fill="255799"/>
            <w:tcMar>
              <w:left w:w="29" w:type="dxa"/>
              <w:right w:w="29" w:type="dxa"/>
            </w:tcMar>
            <w:vAlign w:val="center"/>
          </w:tcPr>
          <w:p w14:paraId="4FE71E9F" w14:textId="42908258" w:rsidR="002A321E" w:rsidRPr="00A50991" w:rsidRDefault="002A321E" w:rsidP="002A321E">
            <w:pPr>
              <w:pStyle w:val="Heading3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Status</w:t>
            </w:r>
          </w:p>
        </w:tc>
        <w:tc>
          <w:tcPr>
            <w:tcW w:w="1890" w:type="dxa"/>
            <w:shd w:val="clear" w:color="auto" w:fill="255799"/>
            <w:tcMar>
              <w:left w:w="29" w:type="dxa"/>
              <w:right w:w="29" w:type="dxa"/>
            </w:tcMar>
            <w:vAlign w:val="center"/>
          </w:tcPr>
          <w:p w14:paraId="708E8DD4" w14:textId="77777777" w:rsidR="002A321E" w:rsidRPr="00A50991" w:rsidRDefault="002A321E" w:rsidP="002A321E">
            <w:pPr>
              <w:pStyle w:val="Heading3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Date Completed</w:t>
            </w:r>
          </w:p>
        </w:tc>
      </w:tr>
      <w:tr w:rsidR="00AE5C79" w:rsidRPr="00A50991" w14:paraId="77FDD1FF" w14:textId="77777777" w:rsidTr="00F8519F">
        <w:trPr>
          <w:trHeight w:val="230"/>
        </w:trPr>
        <w:tc>
          <w:tcPr>
            <w:tcW w:w="23215" w:type="dxa"/>
            <w:gridSpan w:val="6"/>
            <w:shd w:val="clear" w:color="auto" w:fill="FECC07"/>
            <w:vAlign w:val="center"/>
          </w:tcPr>
          <w:p w14:paraId="21C75B14" w14:textId="3CB4FC64" w:rsidR="00AE5C79" w:rsidRPr="00A50991" w:rsidRDefault="00AE5C79" w:rsidP="00F8519F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Pre-</w:t>
            </w:r>
            <w:r w:rsidR="009742F3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S</w:t>
            </w:r>
            <w:r w:rsidR="009742F3"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 xml:space="preserve">tart </w:t>
            </w:r>
            <w:r w:rsidR="009742F3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D</w:t>
            </w:r>
            <w:r w:rsidR="009742F3"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ate</w:t>
            </w:r>
          </w:p>
        </w:tc>
      </w:tr>
      <w:tr w:rsidR="002A321E" w:rsidRPr="00A50991" w14:paraId="255FA24C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F774947" w14:textId="77777777" w:rsidR="002A321E" w:rsidRPr="00F8519F" w:rsidRDefault="002A321E" w:rsidP="002A321E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7ACF3F1" w14:textId="3A5CF385" w:rsidR="002A321E" w:rsidRDefault="002A321E" w:rsidP="002A321E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Return the DFA Access Request Form to DFA-HR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4E432DDD" w14:textId="5FC7C076" w:rsidR="002A321E" w:rsidRPr="00F8519F" w:rsidRDefault="002A321E" w:rsidP="002A321E">
            <w:pPr>
              <w:pStyle w:val="Chores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Note: Attached to “Supervisor Details for New Hire” email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24367E8" w14:textId="676F5EBF" w:rsidR="002A321E" w:rsidRPr="00F8519F" w:rsidRDefault="00123FF7" w:rsidP="002A321E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EF5E2FB" w14:textId="354B9BCC" w:rsidR="002A321E" w:rsidRPr="00F8519F" w:rsidRDefault="002A321E" w:rsidP="002A321E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Within 2 days of signed offer letter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A119DC3" w14:textId="25ECD1B0" w:rsidR="002A321E" w:rsidRPr="00F8519F" w:rsidRDefault="00FF372D" w:rsidP="002A321E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314724394"/>
                <w:placeholder>
                  <w:docPart w:val="A2375A0615684093BA3C0089E15B3860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40DE25DF" w14:textId="4EB2E3F6" w:rsidR="002A321E" w:rsidRPr="00F8519F" w:rsidRDefault="002A321E" w:rsidP="001E5939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4C27" w:rsidRPr="00A50991" w14:paraId="43EFF13B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0E1FF9F" w14:textId="77777777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9185193" w14:textId="61F94BB1" w:rsidR="00EB4C27" w:rsidRPr="00A50991" w:rsidRDefault="00EB4C27" w:rsidP="00EB4C27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 xml:space="preserve">Connect with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the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new hire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 xml:space="preserve"> to discuss first-day details, including location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applicable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 xml:space="preserve"> uniform, </w:t>
            </w:r>
            <w:hyperlink r:id="rId10" w:history="1">
              <w:r w:rsidRPr="003C431E">
                <w:rPr>
                  <w:rStyle w:val="Hyperlink"/>
                  <w:rFonts w:ascii="Arial" w:hAnsi="Arial" w:cs="Arial"/>
                  <w:sz w:val="20"/>
                  <w:szCs w:val="20"/>
                </w:rPr>
                <w:t>parking permits</w:t>
              </w:r>
            </w:hyperlink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 xml:space="preserve">, and contact information. 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4FE53F0" w14:textId="522CA0C0" w:rsidR="00EB4C27" w:rsidRPr="00F8519F" w:rsidRDefault="00123FF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BE6E85D" w14:textId="13EF518D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Week prior to start date or as soon as offer letter signed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46D313E" w14:textId="7A300B0A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852836859"/>
                <w:placeholder>
                  <w:docPart w:val="7C4E25F6FD024DE592A6121916BD5D21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4C07024C" w14:textId="61630DB1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4BB3366D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706332E" w14:textId="77777777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Optional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4F0784D" w14:textId="60DD3051" w:rsidR="00EB4C27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Order a laptop for the new hire through your department equipment manager. </w:t>
            </w:r>
          </w:p>
          <w:p w14:paraId="73E6683D" w14:textId="0EBDBB2A" w:rsidR="00EB4C27" w:rsidRPr="00F8519F" w:rsidRDefault="00EB4C27" w:rsidP="00EB4C27">
            <w:pPr>
              <w:pStyle w:val="Chores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851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Note: It is recommended to place the order at least one month in advance of the new hire's arrival, if possible (monitors, keyboard, mouse, etc.)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. Please refer to the </w:t>
            </w:r>
            <w:hyperlink r:id="rId11" w:history="1">
              <w:r w:rsidRPr="00DD7577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DFA Equipment Managers list</w:t>
              </w:r>
            </w:hyperlink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for department contact(s).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939E804" w14:textId="78B7E4D6" w:rsidR="00EB4C27" w:rsidRPr="00F8519F" w:rsidRDefault="00123FF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/ Dept</w:t>
            </w:r>
            <w:r w:rsidR="00EB4C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hyperlink r:id="rId12" w:history="1">
              <w:r w:rsidR="00EB4C27" w:rsidRPr="002165D4">
                <w:rPr>
                  <w:rStyle w:val="Hyperlink"/>
                  <w:rFonts w:ascii="Arial" w:hAnsi="Arial" w:cs="Arial"/>
                  <w:sz w:val="20"/>
                  <w:szCs w:val="20"/>
                </w:rPr>
                <w:t>Equipment Manager</w:t>
              </w:r>
            </w:hyperlink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D86C508" w14:textId="1D1F8BB5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Upon offer acceptance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641AD1B" w14:textId="59608195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314921659"/>
                <w:placeholder>
                  <w:docPart w:val="4CDD5B0897464FC586AA5A21FD35403D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009ABF8D" w14:textId="0972C87A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2B677D15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53BC1E6" w14:textId="24D7C71C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  <w:r w:rsidR="0082296C">
              <w:rPr>
                <w:rFonts w:ascii="Arial" w:hAnsi="Arial" w:cs="Arial"/>
                <w:color w:val="auto"/>
                <w:sz w:val="20"/>
                <w:szCs w:val="20"/>
              </w:rPr>
              <w:t xml:space="preserve"> – If Applicable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9990307" w14:textId="3568A05F" w:rsidR="00EB4C27" w:rsidRPr="00F8519F" w:rsidRDefault="00D9766B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For Aldrich Hall access, r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equest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a keycard or badge for the new hire with the</w:t>
            </w:r>
            <w:r w:rsidR="00EB4C27">
              <w:rPr>
                <w:rFonts w:ascii="Arial" w:hAnsi="Arial" w:cs="Arial"/>
                <w:color w:val="auto"/>
                <w:sz w:val="20"/>
                <w:szCs w:val="20"/>
              </w:rPr>
              <w:t xml:space="preserve"> DFA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hyperlink r:id="rId13" w:history="1">
              <w:r w:rsidR="00EB4C27" w:rsidRPr="00A50991">
                <w:rPr>
                  <w:rStyle w:val="Hyperlink"/>
                  <w:rFonts w:ascii="Arial" w:hAnsi="Arial" w:cs="Arial"/>
                  <w:sz w:val="20"/>
                  <w:szCs w:val="20"/>
                </w:rPr>
                <w:t>Business Services team</w:t>
              </w:r>
            </w:hyperlink>
            <w:r w:rsidR="00EB4C27" w:rsidRPr="00F8519F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.</w:t>
            </w:r>
          </w:p>
          <w:p w14:paraId="508A72BD" w14:textId="28DD52C3" w:rsidR="00EB4C27" w:rsidRPr="00F8519F" w:rsidRDefault="00EB4C27" w:rsidP="00EB4C27">
            <w:pPr>
              <w:pStyle w:val="Chores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851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Note: Recommend requesting 1-2 weeks prior to start date once employee ID is generated.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A60A2DC" w14:textId="050C7342" w:rsidR="00EB4C27" w:rsidRPr="00F8519F" w:rsidRDefault="00123FF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  <w:r w:rsidR="00EB4DC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 w:rsidR="00EB4C27">
              <w:rPr>
                <w:rFonts w:ascii="Arial" w:hAnsi="Arial" w:cs="Arial"/>
                <w:color w:val="auto"/>
                <w:sz w:val="20"/>
                <w:szCs w:val="20"/>
              </w:rPr>
              <w:t>Director, Business Services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854C8D6" w14:textId="1110DBA5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7A97756" w14:textId="68C12BD0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558276986"/>
                <w:placeholder>
                  <w:docPart w:val="27E6DA3C2C834F2E9CBCED51DA8A601F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0B53DD8F" w14:textId="713F6E61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0102BD5B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366911" w14:textId="77777777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E69943C" w14:textId="7BD42C84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Develop onboarding plan for first 3 months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3687A39" w14:textId="124359AD" w:rsidR="00EB4C27" w:rsidRPr="00F8519F" w:rsidRDefault="00EB4DCE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5A258791" w14:textId="619824DA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CCE9B9E" w14:textId="76129BCA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3903046"/>
                <w:placeholder>
                  <w:docPart w:val="3113D90139C245CB9C5A689359C40C91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4D34E359" w14:textId="04530330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22FF20B6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126EE60" w14:textId="3AC6CD05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D93BA0F" w14:textId="35E45DE0" w:rsidR="00EB4C27" w:rsidRPr="00D73632" w:rsidRDefault="00EB4C27" w:rsidP="00EB4C27">
            <w:pPr>
              <w:pStyle w:val="Chores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Coordinate with the office coordinator to send a "</w:t>
            </w:r>
            <w:r w:rsidR="00D06BF5" w:rsidRPr="00D06BF5">
              <w:rPr>
                <w:rFonts w:ascii="Arial" w:hAnsi="Arial" w:cs="Arial"/>
                <w:sz w:val="20"/>
                <w:szCs w:val="20"/>
              </w:rPr>
              <w:t>Welcome Email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" to your team about the new hire's start date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755A6F2" w14:textId="721DFE56" w:rsidR="00EB4C27" w:rsidRPr="00F8519F" w:rsidRDefault="00EB4DCE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/ Office Coordinator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BF24F0E" w14:textId="12E00AF4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Week prior to 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29CFAE52" w14:textId="35310E98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002317848"/>
                <w:placeholder>
                  <w:docPart w:val="73764D7AB97F4C5396305F8BC9AB430C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1F5F384A" w14:textId="0C06D29C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6B1F86A4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096B7F1" w14:textId="77777777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11B5984" w14:textId="7907CD13" w:rsidR="00EB4C27" w:rsidRPr="00A50991" w:rsidRDefault="00EB4C27" w:rsidP="00EB4C27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Submit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DFA Web &amp; Graphic Design request</w:t>
              </w:r>
            </w:hyperlink>
            <w:r w:rsidRPr="00A509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to update the department’s contact and webpage and SharePoint sites to include new hire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3145E2F0" w14:textId="335CAF75" w:rsidR="00EB4C27" w:rsidRPr="00F8519F" w:rsidRDefault="00EB4DCE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/ New Hire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11FDDB0" w14:textId="3F339A4A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E88943D" w14:textId="66E0B514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239913712"/>
                <w:placeholder>
                  <w:docPart w:val="34D908E94342473B94CC2B1D0C04334B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78AB9FD4" w14:textId="7F1D51CD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08D635D5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37D40E2" w14:textId="77777777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72EE8F4" w14:textId="3A0BFF5E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Disposition candidates that were not qualified in ICIMS and work with DFA-HR to close the job posting. 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DABC417" w14:textId="7B3BDBC6" w:rsidR="00EB4C27" w:rsidRPr="00F8519F" w:rsidRDefault="00EB4DCE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/ DFA-HR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18E6BF8" w14:textId="6FEAF791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Prior to 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FD0B2C2" w14:textId="02E561A3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286391296"/>
                <w:placeholder>
                  <w:docPart w:val="C674500081C6460EA04BD0C1D9D979F4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24666FA8" w14:textId="6F21CAC9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574D75AF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CDBEFE4" w14:textId="77777777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C8ECA8E" w14:textId="16C63FDF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Send 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welcome email a week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prior to 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employee's first day including the employee onboarding checklist, 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the </w:t>
            </w:r>
            <w:r w:rsidR="006A1D02"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CFD836D" w14:textId="0E6D6738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DFA-HR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34A7BE45" w14:textId="44B5EEE2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Week prior to 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223B3675" w14:textId="05AD8688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825980058"/>
                <w:placeholder>
                  <w:docPart w:val="0F49BAA8FC834DC991E5C1C04A166DBD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54A4F4BA" w14:textId="77777777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6873191A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1A8ACEA" w14:textId="77777777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Optional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0556B2C" w14:textId="486551F6" w:rsidR="00EB4C27" w:rsidRPr="00A50991" w:rsidRDefault="00EB4C27" w:rsidP="00EB4C27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Pr="00DD7577">
                <w:rPr>
                  <w:rStyle w:val="Hyperlink"/>
                  <w:rFonts w:ascii="Arial" w:hAnsi="Arial" w:cs="Arial"/>
                  <w:sz w:val="20"/>
                  <w:szCs w:val="20"/>
                </w:rPr>
                <w:t>Request KSAMS access</w:t>
              </w:r>
            </w:hyperlink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14:paraId="4EFE6DE4" w14:textId="72E2A0D1" w:rsidR="00EB4C27" w:rsidRPr="00F8519F" w:rsidRDefault="00EB4C27" w:rsidP="00EB4C27">
            <w:pPr>
              <w:pStyle w:val="Chores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851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Note: Refer to the</w:t>
            </w:r>
            <w:r w:rsidRPr="00F8519F">
              <w:rPr>
                <w:i/>
                <w:iCs/>
                <w:color w:val="auto"/>
              </w:rPr>
              <w:t xml:space="preserve"> </w:t>
            </w:r>
            <w:hyperlink r:id="rId16" w:history="1">
              <w:r w:rsidRPr="00F8519F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DSA Approver List</w:t>
              </w:r>
            </w:hyperlink>
            <w:r w:rsidRPr="00F851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F8519F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and</w:t>
            </w:r>
            <w:r w:rsidRPr="00F851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hyperlink r:id="rId17" w:history="1">
              <w:r w:rsidRPr="00F8519F">
                <w:rPr>
                  <w:rStyle w:val="Hyperlink"/>
                  <w:rFonts w:ascii="Arial" w:hAnsi="Arial" w:cs="Arial"/>
                  <w:i/>
                  <w:iCs/>
                  <w:sz w:val="20"/>
                  <w:szCs w:val="20"/>
                </w:rPr>
                <w:t>KSAMS User Guide</w:t>
              </w:r>
            </w:hyperlink>
            <w:r w:rsidRPr="00F8519F">
              <w:rPr>
                <w:rStyle w:val="Hyperlink"/>
                <w:rFonts w:ascii="Arial" w:hAnsi="Arial" w:cs="Arial"/>
                <w:i/>
                <w:iCs/>
                <w:color w:val="auto"/>
                <w:sz w:val="20"/>
                <w:szCs w:val="20"/>
                <w:u w:val="none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1CA985A" w14:textId="40E1BB33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DSA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Approver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244363FA" w14:textId="539F128C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Request 1 week prior to 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85F38E6" w14:textId="1254A319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306085240"/>
                <w:placeholder>
                  <w:docPart w:val="171D199E62FF4D25B7793E59F013C606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527F0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0816A98C" w14:textId="77777777" w:rsidR="00EB4C27" w:rsidRPr="00A50991" w:rsidRDefault="00EB4C27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C79" w:rsidRPr="00A50991" w14:paraId="730F5089" w14:textId="77777777" w:rsidTr="001E5939">
        <w:trPr>
          <w:trHeight w:val="320"/>
        </w:trPr>
        <w:tc>
          <w:tcPr>
            <w:tcW w:w="23215" w:type="dxa"/>
            <w:gridSpan w:val="6"/>
            <w:shd w:val="clear" w:color="auto" w:fill="FECC07"/>
            <w:vAlign w:val="center"/>
          </w:tcPr>
          <w:p w14:paraId="77B19789" w14:textId="43AE6049" w:rsidR="00AE5C79" w:rsidRPr="00A50991" w:rsidRDefault="00AE5C79" w:rsidP="001E5939">
            <w:pPr>
              <w:pStyle w:val="Chores"/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Post</w:t>
            </w:r>
            <w:r w:rsidR="009742F3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-S</w:t>
            </w:r>
            <w:r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 xml:space="preserve">tart </w:t>
            </w:r>
            <w:r w:rsidR="009742F3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D</w:t>
            </w:r>
            <w:r w:rsidR="009742F3"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ate</w:t>
            </w:r>
          </w:p>
        </w:tc>
      </w:tr>
      <w:tr w:rsidR="00EB4C27" w:rsidRPr="00A50991" w14:paraId="09A8FAD0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D919C05" w14:textId="5C035883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61B3638" w14:textId="6373600D" w:rsidR="00EB4C27" w:rsidRPr="00257707" w:rsidRDefault="00EB4C27" w:rsidP="00EB4C27">
            <w:pPr>
              <w:pStyle w:val="Chores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Ensure that employees complete the employee onboarding checklist (HR tasks, including setting up direct deposit through UC Path, DUO, TRS, and UCLC, and signing documents sent via DocuSign)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CFBEA59" w14:textId="1680D60F" w:rsidR="00EB4C27" w:rsidRPr="00F8519F" w:rsidRDefault="00444A46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/ New Hire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75A104F" w14:textId="22BC5F11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25304E1D" w14:textId="678C6A81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091743189"/>
                <w:placeholder>
                  <w:docPart w:val="4F2A5BE2CEEF417BAE997B32B212CCE9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493176D7" w14:textId="77777777" w:rsidR="00EB4C27" w:rsidRPr="00A50991" w:rsidRDefault="00EB4C27" w:rsidP="00E578C3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05B87C1C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2AAB5D6" w14:textId="43043830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– E</w:t>
            </w:r>
            <w:r w:rsidRPr="00B06EDC">
              <w:rPr>
                <w:rFonts w:ascii="Arial" w:hAnsi="Arial" w:cs="Arial"/>
                <w:color w:val="auto"/>
                <w:sz w:val="20"/>
                <w:szCs w:val="20"/>
              </w:rPr>
              <w:t xml:space="preserve">xternal Hire, Inter-Location Transfers,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B06EDC">
              <w:rPr>
                <w:rFonts w:ascii="Arial" w:hAnsi="Arial" w:cs="Arial"/>
                <w:color w:val="auto"/>
                <w:sz w:val="20"/>
                <w:szCs w:val="20"/>
              </w:rPr>
              <w:t xml:space="preserve">nd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B06EDC">
              <w:rPr>
                <w:rFonts w:ascii="Arial" w:hAnsi="Arial" w:cs="Arial"/>
                <w:color w:val="auto"/>
                <w:sz w:val="20"/>
                <w:szCs w:val="20"/>
              </w:rPr>
              <w:t xml:space="preserve">emp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B06EDC">
              <w:rPr>
                <w:rFonts w:ascii="Arial" w:hAnsi="Arial" w:cs="Arial"/>
                <w:color w:val="auto"/>
                <w:sz w:val="20"/>
                <w:szCs w:val="20"/>
              </w:rPr>
              <w:t>o Career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A0E9607" w14:textId="6B21D63E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Ensure that the employee attends the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New Employee Orientation (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NEO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session organized by Central HR, scheduled from 8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a.m.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to 2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p.m.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via Zoom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C9E68B9" w14:textId="1459F469" w:rsidR="00EB4C27" w:rsidRPr="00F8519F" w:rsidRDefault="00444A46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/ New Hire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4248DC5" w14:textId="580E2536" w:rsidR="00EB4C27" w:rsidRPr="00F8519F" w:rsidRDefault="00594F7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On </w:t>
            </w:r>
            <w:r w:rsidR="0072684C">
              <w:rPr>
                <w:rFonts w:ascii="Arial" w:hAnsi="Arial" w:cs="Arial"/>
                <w:color w:val="auto"/>
                <w:sz w:val="20"/>
                <w:szCs w:val="20"/>
              </w:rPr>
              <w:t>assigned NEO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95FB57A" w14:textId="0AA3081A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727257832"/>
                <w:placeholder>
                  <w:docPart w:val="A42E92D2B2E34A1DAF674EC0AA8EEBE9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17C1ED47" w14:textId="77777777" w:rsidR="00EB4C27" w:rsidRPr="00A50991" w:rsidRDefault="00EB4C27" w:rsidP="00E578C3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3FE367EB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17E044F" w14:textId="4BC0C1AB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Required for Hybrid / Remote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2A77FEC7" w14:textId="5CEA6FF2" w:rsidR="00EB4C27" w:rsidRPr="00A50991" w:rsidRDefault="00EB4C27" w:rsidP="00EB4C27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Ensure new staff c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>omplete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 xml:space="preserve"> the </w:t>
            </w:r>
            <w:hyperlink r:id="rId18" w:history="1">
              <w:r w:rsidRPr="0048366F">
                <w:rPr>
                  <w:rStyle w:val="Hyperlink"/>
                  <w:rFonts w:ascii="Arial" w:hAnsi="Arial" w:cs="Arial"/>
                  <w:sz w:val="20"/>
                  <w:szCs w:val="20"/>
                </w:rPr>
                <w:t>Staff Remote Work Agreement</w:t>
              </w:r>
            </w:hyperlink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following UCI Human Resources’ detailed </w:t>
            </w:r>
            <w:hyperlink r:id="rId19" w:history="1">
              <w:r w:rsidRPr="00DF0B04">
                <w:rPr>
                  <w:rStyle w:val="Hyperlink"/>
                  <w:rFonts w:ascii="Arial" w:hAnsi="Arial" w:cs="Arial"/>
                  <w:sz w:val="20"/>
                  <w:szCs w:val="20"/>
                </w:rPr>
                <w:t>instructions</w:t>
              </w:r>
            </w:hyperlink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5875D4FC" w14:textId="017B0626" w:rsidR="00EB4C27" w:rsidRPr="00F8519F" w:rsidRDefault="00444A46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  <w:r w:rsidR="00EB4C27" w:rsidRPr="00F8519F">
              <w:rPr>
                <w:rFonts w:ascii="Arial" w:hAnsi="Arial" w:cs="Arial"/>
                <w:color w:val="auto"/>
                <w:sz w:val="20"/>
                <w:szCs w:val="20"/>
              </w:rPr>
              <w:t>/ New Hire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3B78A655" w14:textId="4E812BFB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E91DC1B" w14:textId="35C09B7B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68162435"/>
                <w:placeholder>
                  <w:docPart w:val="D4353A8C1616457EB3E4B83850A6BF03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5CB5A763" w14:textId="77777777" w:rsidR="00EB4C27" w:rsidRPr="00A50991" w:rsidRDefault="00EB4C27" w:rsidP="00E578C3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4BAF1B29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2166BE1" w14:textId="0911990A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Recommended 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135517C" w14:textId="27659F02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Coordinate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elcome meetings with team</w:t>
            </w:r>
            <w:r w:rsidR="00D868A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583C51B" w14:textId="2097AEEB" w:rsidR="00EB4C27" w:rsidRPr="00F8519F" w:rsidRDefault="00444A46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5B2D8C74" w14:textId="065AFE33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Within 1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week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D7215E1" w14:textId="49FBCA52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1690674042"/>
                <w:placeholder>
                  <w:docPart w:val="33F630EC7A8146698E4D18B88EDF9507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1CBE4D7B" w14:textId="77777777" w:rsidR="00EB4C27" w:rsidRPr="00A50991" w:rsidRDefault="00EB4C27" w:rsidP="00E578C3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4C27" w:rsidRPr="00A50991" w14:paraId="2C7578A9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7B1C592" w14:textId="4D15E71E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9F52511" w14:textId="78C21DAF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Identify work priorities/projects</w:t>
            </w:r>
            <w:r w:rsidRPr="00CC0A9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C9BCB66" w14:textId="1231669A" w:rsidR="00EB4C27" w:rsidRPr="00F8519F" w:rsidRDefault="00444A46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2FD6FA2C" w14:textId="1272A7E2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Within 1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week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5483609" w14:textId="256AA539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693972869"/>
                <w:placeholder>
                  <w:docPart w:val="15A57D9271F34791A97CA49FC7AAF930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1E4DDF1F" w14:textId="77777777" w:rsidR="00EB4C27" w:rsidRPr="00F8519F" w:rsidRDefault="00EB4C27" w:rsidP="00E578C3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39ABF850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AD248BB" w14:textId="5C503859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03CEF92" w14:textId="7C0E8B93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Share team norms document with new hire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CBF925F" w14:textId="5625AB88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109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5C5F3AA6" w14:textId="4C810DDB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C59E120" w14:textId="4D761C45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1613203760"/>
                <w:placeholder>
                  <w:docPart w:val="13BE905EDFCA45C78123372933F9A057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2F1E54E7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1DEB9FEF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561D91A" w14:textId="0C8E8EFE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5D26B39" w14:textId="4F4E0591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Identify leader communication expectations (in-person/phone/text/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MS 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Teams, approvals, etc.)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54684D10" w14:textId="2D1B582A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109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061331B" w14:textId="539F479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Within 1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week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BF279E8" w14:textId="11C49A7C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307593817"/>
                <w:placeholder>
                  <w:docPart w:val="90B2C586CBF643A791DFB6EDC678B610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503BB716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1636E93D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E4AD62C" w14:textId="541065E3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8071FB6" w14:textId="25B5582C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Plan and schedule for Introductory 1:1 and plan for ongoing cadence of 1:1’s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4587F20" w14:textId="70A6C024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109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211F20E" w14:textId="0DFD63F4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57FA748" w14:textId="6BE1E6AA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894929928"/>
                <w:placeholder>
                  <w:docPart w:val="FB51728D2EC243DF91DAD48444CEE760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0D411E5F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64D13694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39E7F5C" w14:textId="14219779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288DA32" w14:textId="32FA55B2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Provide office tour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5727679C" w14:textId="16CDF9D4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109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DBEB567" w14:textId="4CF02F81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3841DFD9" w14:textId="3F054569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1001734362"/>
                <w:placeholder>
                  <w:docPart w:val="24587ABEC7D74DD1A250A2B125DB85DC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523560D9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68D471D1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927AC20" w14:textId="67BCC6E9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120311BB" w14:textId="4D151927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Share upcoming schedules (vacations, significant meetings or events, etc.)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ACBFF10" w14:textId="0EDCC3EC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D0109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F04D145" w14:textId="355B339E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6DD1059" w14:textId="27598A31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386911088"/>
                <w:placeholder>
                  <w:docPart w:val="75A8FFA5B773464DB1A6EF9CA4417A61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39C8D65D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4C27" w:rsidRPr="00A50991" w14:paraId="5322631A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391F5C6E" w14:textId="5027BD33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329CB52" w14:textId="7F454451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Ensure u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pdate </w:t>
            </w:r>
            <w:hyperlink r:id="rId20" w:anchor="email-signature" w:history="1">
              <w:r w:rsidRPr="00DF0B04">
                <w:rPr>
                  <w:rStyle w:val="Hyperlink"/>
                  <w:rFonts w:ascii="Arial" w:hAnsi="Arial" w:cs="Arial"/>
                  <w:sz w:val="20"/>
                  <w:szCs w:val="20"/>
                </w:rPr>
                <w:t>email signature</w:t>
              </w:r>
            </w:hyperlink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block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569B6B8" w14:textId="783119F4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New Hire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39397F2" w14:textId="06D80061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00390D70" w14:textId="7A1552BB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78916643"/>
                <w:placeholder>
                  <w:docPart w:val="3254D973504A40DA892DC85117BCC0DC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27C5322B" w14:textId="77777777" w:rsidR="00EB4C27" w:rsidRPr="00F8519F" w:rsidRDefault="00EB4C27" w:rsidP="00E578C3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4C27" w:rsidRPr="00A50991" w14:paraId="6BE4E986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940CF9C" w14:textId="69428A3F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Required </w:t>
            </w:r>
            <w:r w:rsidR="00F61365">
              <w:rPr>
                <w:rFonts w:ascii="Arial" w:hAnsi="Arial" w:cs="Arial"/>
                <w:color w:val="auto"/>
                <w:sz w:val="20"/>
                <w:szCs w:val="20"/>
              </w:rPr>
              <w:t>- 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 </w:t>
            </w:r>
            <w:r w:rsidR="00F61365">
              <w:rPr>
                <w:rFonts w:ascii="Arial" w:hAnsi="Arial" w:cs="Arial"/>
                <w:color w:val="auto"/>
                <w:sz w:val="20"/>
                <w:szCs w:val="20"/>
              </w:rPr>
              <w:t>Applicable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669747A" w14:textId="1FF22E32" w:rsidR="00EB4C27" w:rsidRPr="00A50991" w:rsidRDefault="00EB4C27" w:rsidP="00EB4C27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r w:rsidRPr="00B06EDC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Complete the </w:t>
            </w:r>
            <w:hyperlink r:id="rId21" w:history="1">
              <w:r w:rsidRPr="00DF0B04">
                <w:rPr>
                  <w:rStyle w:val="Hyperlink"/>
                  <w:rFonts w:ascii="Arial" w:hAnsi="Arial" w:cs="Arial"/>
                  <w:sz w:val="20"/>
                  <w:szCs w:val="20"/>
                </w:rPr>
                <w:t>equipment leaving campus form</w:t>
              </w:r>
            </w:hyperlink>
            <w:r w:rsidRPr="00B06EDC">
              <w:rPr>
                <w:rFonts w:ascii="Arial" w:hAnsi="Arial" w:cs="Arial"/>
                <w:color w:val="auto"/>
                <w:sz w:val="20"/>
                <w:szCs w:val="20"/>
              </w:rPr>
              <w:t xml:space="preserve"> if bringing work equipment to work off-campus/hybrid/remote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6A6603C" w14:textId="317A0825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New Hire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/ Business Officer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hyperlink r:id="rId22" w:history="1">
              <w:r w:rsidRPr="00F149BF">
                <w:rPr>
                  <w:rStyle w:val="Hyperlink"/>
                  <w:rFonts w:ascii="Arial" w:hAnsi="Arial" w:cs="Arial"/>
                  <w:sz w:val="20"/>
                  <w:szCs w:val="20"/>
                </w:rPr>
                <w:t>Equipment Manager</w:t>
              </w:r>
            </w:hyperlink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7C6B7A2" w14:textId="208A586E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Within 1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week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D7FB9E4" w14:textId="6CC18EE8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495033845"/>
                <w:placeholder>
                  <w:docPart w:val="FDFBD854BA254C50BE5492354B5E3E58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480B1301" w14:textId="77777777" w:rsidR="00EB4C27" w:rsidRPr="00F8519F" w:rsidRDefault="00EB4C27" w:rsidP="00E578C3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4C27" w:rsidRPr="00A50991" w14:paraId="24622403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7DFA38E" w14:textId="240E337C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Optional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91C6F89" w14:textId="0AAE31EA" w:rsidR="00EB4C27" w:rsidRDefault="00EB4C27" w:rsidP="00EB4C27">
            <w:pPr>
              <w:pStyle w:val="Chores"/>
              <w:rPr>
                <w:rStyle w:val="Hyperlink"/>
                <w:rFonts w:ascii="Arial" w:hAnsi="Arial" w:cs="Arial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Request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new staff to request</w:t>
            </w:r>
            <w:r w:rsidRPr="008626B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hyperlink r:id="rId23" w:history="1">
              <w:r w:rsidRPr="008626B2">
                <w:rPr>
                  <w:rStyle w:val="Hyperlink"/>
                  <w:rFonts w:ascii="Arial" w:hAnsi="Arial" w:cs="Arial"/>
                  <w:sz w:val="20"/>
                  <w:szCs w:val="20"/>
                </w:rPr>
                <w:t>MS Teams Phone</w:t>
              </w:r>
            </w:hyperlink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number through OIT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by submitting a </w:t>
            </w:r>
            <w:hyperlink r:id="rId24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telephone service request</w:t>
              </w:r>
            </w:hyperlink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for new phone service and selecting “MS Teams Phone Service – no phone set.”</w:t>
            </w:r>
          </w:p>
          <w:p w14:paraId="69924B63" w14:textId="198D5030" w:rsidR="00EB4C27" w:rsidRPr="00F8519F" w:rsidRDefault="00EB4C27" w:rsidP="00EB4C2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8519F">
              <w:rPr>
                <w:rFonts w:ascii="Arial" w:hAnsi="Arial" w:cs="Arial"/>
                <w:i/>
                <w:iCs/>
                <w:sz w:val="20"/>
                <w:szCs w:val="20"/>
              </w:rPr>
              <w:t>Note: This can and should be requested as soon as possible (once the empl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oyee ID</w:t>
            </w:r>
            <w:r w:rsidRPr="00F851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 available) as it can take up to a month to activate per OIT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2C62F5C6" w14:textId="7C694B2B" w:rsidR="00EB4C27" w:rsidRPr="00F8519F" w:rsidRDefault="00444A46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Supervisor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6B7B7A7A" w14:textId="226B184D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Within 1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week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B169A72" w14:textId="128DA419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774591305"/>
                <w:placeholder>
                  <w:docPart w:val="AF426D94178A401282C92FB092E1433C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2D2FF8A2" w14:textId="77777777" w:rsidR="00EB4C27" w:rsidRPr="00F8519F" w:rsidRDefault="00EB4C27" w:rsidP="00E578C3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B4C27" w:rsidRPr="00A50991" w14:paraId="6A170426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640C53AA" w14:textId="523649B3" w:rsidR="00EB4C27" w:rsidRPr="00F8519F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Required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332DC908" w14:textId="46C906A7" w:rsidR="00EB4C27" w:rsidRDefault="00EB4C27" w:rsidP="00EB4C27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Ensure new staff c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>omplete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 xml:space="preserve"> annual Cybersecurity training requirement to maintain safe practices and general cybersecurity awareness at UCI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by visiting the </w:t>
            </w:r>
            <w:hyperlink r:id="rId25" w:history="1">
              <w:r w:rsidRPr="00DD5A45">
                <w:rPr>
                  <w:rStyle w:val="Hyperlink"/>
                  <w:rFonts w:ascii="Arial" w:hAnsi="Arial" w:cs="Arial"/>
                  <w:sz w:val="20"/>
                  <w:szCs w:val="20"/>
                </w:rPr>
                <w:t>University of California Learning Center (UCLC)</w:t>
              </w:r>
            </w:hyperlink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47F29306" w14:textId="7D9B78DB" w:rsidR="00EB4C27" w:rsidRPr="00F8519F" w:rsidRDefault="00EB4C27" w:rsidP="00EB4C27">
            <w:pPr>
              <w:pStyle w:val="Chores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3FFF2718" w14:textId="467ADC8B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New Hire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3A8B9C5C" w14:textId="018FFAD9" w:rsidR="00EB4C27" w:rsidRPr="00F8519F" w:rsidRDefault="00EB4C27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Within 1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 week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8FA4AB1" w14:textId="6949727E" w:rsidR="00EB4C27" w:rsidRPr="00F8519F" w:rsidRDefault="00FF372D" w:rsidP="00EB4C27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-1679726184"/>
                <w:placeholder>
                  <w:docPart w:val="8279C1A48917404D96C60EFE0B7DCB27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EB4C27" w:rsidRPr="00B774ED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551036E6" w14:textId="77777777" w:rsidR="00EB4C27" w:rsidRPr="00F8519F" w:rsidRDefault="00EB4C27" w:rsidP="00E578C3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E5C79" w:rsidRPr="00A50991" w14:paraId="34A6F1FD" w14:textId="77777777" w:rsidTr="001E5939">
        <w:trPr>
          <w:trHeight w:val="506"/>
        </w:trPr>
        <w:tc>
          <w:tcPr>
            <w:tcW w:w="23215" w:type="dxa"/>
            <w:gridSpan w:val="6"/>
            <w:shd w:val="clear" w:color="auto" w:fill="FECC07"/>
            <w:vAlign w:val="center"/>
          </w:tcPr>
          <w:p w14:paraId="2D91278C" w14:textId="078355E9" w:rsidR="00AE5C79" w:rsidRPr="00A50991" w:rsidRDefault="00AE5C79" w:rsidP="001E5939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 xml:space="preserve">Department </w:t>
            </w:r>
            <w:r w:rsidR="009742F3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S</w:t>
            </w:r>
            <w:r w:rsidR="009742F3"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 xml:space="preserve">pecific </w:t>
            </w:r>
            <w:r w:rsidR="009742F3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A</w:t>
            </w:r>
            <w:r w:rsidR="009742F3" w:rsidRPr="00A50991">
              <w:rPr>
                <w:rFonts w:ascii="Arial" w:hAnsi="Arial" w:cs="Arial"/>
                <w:b/>
                <w:bCs/>
                <w:color w:val="002244"/>
                <w:sz w:val="20"/>
                <w:szCs w:val="20"/>
              </w:rPr>
              <w:t>ctions</w:t>
            </w:r>
          </w:p>
        </w:tc>
      </w:tr>
      <w:tr w:rsidR="00444A46" w:rsidRPr="00A50991" w14:paraId="036D16F6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E2F7E64" w14:textId="5668CB10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  <w:r w:rsidR="00F61365">
              <w:rPr>
                <w:rFonts w:ascii="Arial" w:hAnsi="Arial" w:cs="Arial"/>
                <w:color w:val="auto"/>
                <w:sz w:val="20"/>
                <w:szCs w:val="20"/>
              </w:rPr>
              <w:t xml:space="preserve"> – If Applicable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5F109F50" w14:textId="66D86DE9" w:rsidR="00444A46" w:rsidRPr="00A50991" w:rsidRDefault="00444A46" w:rsidP="00444A46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 xml:space="preserve">Request new staff to </w:t>
            </w:r>
            <w:r w:rsidRPr="00155C33">
              <w:rPr>
                <w:rFonts w:ascii="Arial" w:hAnsi="Arial" w:cs="Arial"/>
                <w:color w:val="auto"/>
                <w:sz w:val="20"/>
                <w:szCs w:val="20"/>
              </w:rPr>
              <w:t xml:space="preserve">complete the </w:t>
            </w:r>
            <w:hyperlink r:id="rId26" w:history="1">
              <w:r w:rsidRPr="009742F3">
                <w:rPr>
                  <w:rStyle w:val="Hyperlink"/>
                  <w:rFonts w:ascii="Arial" w:hAnsi="Arial" w:cs="Arial"/>
                  <w:sz w:val="20"/>
                  <w:szCs w:val="20"/>
                </w:rPr>
                <w:t>equipment leaving campus form</w:t>
              </w:r>
            </w:hyperlink>
            <w:r w:rsidRPr="00155C33">
              <w:rPr>
                <w:rFonts w:ascii="Arial" w:hAnsi="Arial" w:cs="Arial"/>
                <w:color w:val="auto"/>
                <w:sz w:val="20"/>
                <w:szCs w:val="20"/>
              </w:rPr>
              <w:t xml:space="preserve"> if bringing work equipment to work off-campus/hybrid/remote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1BBCA9DD" w14:textId="29C298BA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0314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2FCD490B" w14:textId="7B1A329A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Start Date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717808F4" w14:textId="747A32C3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309514781"/>
                <w:placeholder>
                  <w:docPart w:val="72817C6E77AF4F6BAFCED2EB2A0D0F5E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6964F5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24FC704E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5A2AFCA5" w14:textId="77777777" w:rsidTr="001E5939">
        <w:trPr>
          <w:trHeight w:val="506"/>
        </w:trPr>
        <w:tc>
          <w:tcPr>
            <w:tcW w:w="206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0B169ECE" w14:textId="215359AD" w:rsidR="00444A46" w:rsidRPr="00F8519F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519F">
              <w:rPr>
                <w:rFonts w:ascii="Arial" w:hAnsi="Arial" w:cs="Arial"/>
                <w:color w:val="auto"/>
                <w:sz w:val="20"/>
                <w:szCs w:val="20"/>
              </w:rPr>
              <w:t>Optional</w:t>
            </w:r>
            <w:r w:rsidR="00F61365">
              <w:rPr>
                <w:rFonts w:ascii="Arial" w:hAnsi="Arial" w:cs="Arial"/>
                <w:color w:val="auto"/>
                <w:sz w:val="20"/>
                <w:szCs w:val="20"/>
              </w:rPr>
              <w:t xml:space="preserve"> – If Applicable</w:t>
            </w:r>
          </w:p>
        </w:tc>
        <w:tc>
          <w:tcPr>
            <w:tcW w:w="11567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DD70A97" w14:textId="4228298E" w:rsidR="00444A46" w:rsidRPr="00A50991" w:rsidRDefault="00444A46" w:rsidP="00444A46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Request new hire to c</w:t>
            </w:r>
            <w:r w:rsidRPr="00152E85">
              <w:rPr>
                <w:rFonts w:ascii="Arial" w:hAnsi="Arial" w:cs="Arial"/>
                <w:color w:val="auto"/>
                <w:sz w:val="20"/>
                <w:szCs w:val="20"/>
              </w:rPr>
              <w:t>omplete the DFA Brand Workgroup Exercise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available via the </w:t>
            </w:r>
            <w:hyperlink r:id="rId27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DFA Employee Portal SharePoint site</w:t>
              </w:r>
            </w:hyperlink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  <w:r w:rsidRPr="00DF167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3DBE472E" w14:textId="7EC4AE55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0314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7BD8128" w14:textId="7FD7C79F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</w:tcPr>
          <w:p w14:paraId="4C10C661" w14:textId="09EAE399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30934788"/>
                <w:placeholder>
                  <w:docPart w:val="072143AB2FC44E849B9DEC9C180FD6C3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6964F5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tcMar>
              <w:left w:w="29" w:type="dxa"/>
              <w:right w:w="29" w:type="dxa"/>
            </w:tcMar>
            <w:vAlign w:val="center"/>
          </w:tcPr>
          <w:p w14:paraId="3A9751D4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25E861A2" w14:textId="77777777" w:rsidTr="001E5939">
        <w:trPr>
          <w:trHeight w:val="506"/>
        </w:trPr>
        <w:tc>
          <w:tcPr>
            <w:tcW w:w="2065" w:type="dxa"/>
            <w:vAlign w:val="center"/>
          </w:tcPr>
          <w:p w14:paraId="151DD351" w14:textId="0241FCFD" w:rsidR="00444A46" w:rsidRPr="006517E6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17E6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</w:tcPr>
          <w:p w14:paraId="34408459" w14:textId="3671E37C" w:rsidR="00444A46" w:rsidRPr="006517E6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17E6">
              <w:rPr>
                <w:rFonts w:ascii="Arial" w:hAnsi="Arial" w:cs="Arial"/>
                <w:color w:val="auto"/>
                <w:sz w:val="20"/>
                <w:szCs w:val="20"/>
              </w:rPr>
              <w:t xml:space="preserve">Review department org charts, webpages,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and </w:t>
            </w:r>
            <w:r w:rsidRPr="006517E6">
              <w:rPr>
                <w:rFonts w:ascii="Arial" w:hAnsi="Arial" w:cs="Arial"/>
                <w:color w:val="auto"/>
                <w:sz w:val="20"/>
                <w:szCs w:val="20"/>
              </w:rPr>
              <w:t>key stakeholders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699" w:type="dxa"/>
            <w:tcMar>
              <w:left w:w="29" w:type="dxa"/>
              <w:right w:w="29" w:type="dxa"/>
            </w:tcMar>
          </w:tcPr>
          <w:p w14:paraId="2A220D78" w14:textId="09E6772E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0314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Mar>
              <w:left w:w="29" w:type="dxa"/>
              <w:right w:w="29" w:type="dxa"/>
            </w:tcMar>
          </w:tcPr>
          <w:p w14:paraId="776B84D7" w14:textId="189BA9BB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tcMar>
              <w:left w:w="29" w:type="dxa"/>
              <w:right w:w="29" w:type="dxa"/>
            </w:tcMar>
          </w:tcPr>
          <w:p w14:paraId="72D41A8C" w14:textId="1ED09A5D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853298089"/>
                <w:placeholder>
                  <w:docPart w:val="B2F1AE9ABF8742E9B00BDD94D7977673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 w:rsidRPr="006964F5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Mar>
              <w:left w:w="29" w:type="dxa"/>
              <w:right w:w="29" w:type="dxa"/>
            </w:tcMar>
            <w:vAlign w:val="center"/>
          </w:tcPr>
          <w:p w14:paraId="4E0B632C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A46" w:rsidRPr="00A50991" w14:paraId="3CF90B19" w14:textId="77777777" w:rsidTr="001E5939">
        <w:trPr>
          <w:trHeight w:val="506"/>
        </w:trPr>
        <w:tc>
          <w:tcPr>
            <w:tcW w:w="2065" w:type="dxa"/>
          </w:tcPr>
          <w:p w14:paraId="5EF644BD" w14:textId="385D4953" w:rsidR="00444A46" w:rsidRPr="006517E6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17E6">
              <w:rPr>
                <w:rFonts w:ascii="Arial" w:hAnsi="Arial" w:cs="Arial"/>
                <w:color w:val="auto"/>
                <w:sz w:val="20"/>
                <w:szCs w:val="20"/>
              </w:rPr>
              <w:t>Recommended</w:t>
            </w:r>
          </w:p>
        </w:tc>
        <w:tc>
          <w:tcPr>
            <w:tcW w:w="11567" w:type="dxa"/>
          </w:tcPr>
          <w:p w14:paraId="28B7EC0A" w14:textId="48078DF7" w:rsidR="00444A46" w:rsidRPr="006517E6" w:rsidRDefault="00444A46" w:rsidP="00444A46">
            <w:pPr>
              <w:pStyle w:val="Chores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517E6">
              <w:rPr>
                <w:rFonts w:ascii="Arial" w:hAnsi="Arial" w:cs="Arial"/>
                <w:color w:val="auto"/>
                <w:sz w:val="20"/>
                <w:szCs w:val="20"/>
              </w:rPr>
              <w:t>Review all required and recommended training specific for department or role</w:t>
            </w:r>
          </w:p>
        </w:tc>
        <w:tc>
          <w:tcPr>
            <w:tcW w:w="2699" w:type="dxa"/>
            <w:tcMar>
              <w:left w:w="29" w:type="dxa"/>
              <w:right w:w="29" w:type="dxa"/>
            </w:tcMar>
          </w:tcPr>
          <w:p w14:paraId="32E70C42" w14:textId="4597F850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0314">
              <w:rPr>
                <w:rFonts w:ascii="Arial" w:hAnsi="Arial" w:cs="Arial"/>
                <w:color w:val="auto"/>
                <w:sz w:val="20"/>
                <w:szCs w:val="20"/>
              </w:rPr>
              <w:t xml:space="preserve">Supervisor </w:t>
            </w:r>
          </w:p>
        </w:tc>
        <w:tc>
          <w:tcPr>
            <w:tcW w:w="2564" w:type="dxa"/>
            <w:tcMar>
              <w:left w:w="29" w:type="dxa"/>
              <w:right w:w="29" w:type="dxa"/>
            </w:tcMar>
          </w:tcPr>
          <w:p w14:paraId="64CE0489" w14:textId="384182FD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  <w:tcMar>
              <w:left w:w="29" w:type="dxa"/>
              <w:right w:w="29" w:type="dxa"/>
            </w:tcMar>
          </w:tcPr>
          <w:p w14:paraId="4E90DD53" w14:textId="16950D97" w:rsidR="00444A46" w:rsidRPr="00F8519F" w:rsidRDefault="00FF372D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color w:val="auto"/>
                  <w:sz w:val="20"/>
                  <w:szCs w:val="20"/>
                </w:rPr>
                <w:id w:val="1852455515"/>
                <w:placeholder>
                  <w:docPart w:val="DE937D36105C496391345A5BA4135723"/>
                </w:placeholder>
                <w:dropDownList>
                  <w:listItem w:displayText="Not Started" w:value="Not Started"/>
                  <w:listItem w:displayText="In Progress" w:value="In Progress"/>
                  <w:listItem w:displayText="Completed" w:value="Completed"/>
                  <w:listItem w:displayText="N/A" w:value="N/A"/>
                </w:dropDownList>
              </w:sdtPr>
              <w:sdtEndPr/>
              <w:sdtContent>
                <w:r w:rsidR="00444A46">
                  <w:rPr>
                    <w:rFonts w:ascii="Arial" w:hAnsi="Arial" w:cs="Arial"/>
                    <w:color w:val="auto"/>
                    <w:sz w:val="20"/>
                    <w:szCs w:val="20"/>
                  </w:rPr>
                  <w:t>Not Started</w:t>
                </w:r>
              </w:sdtContent>
            </w:sdt>
          </w:p>
        </w:tc>
        <w:tc>
          <w:tcPr>
            <w:tcW w:w="1890" w:type="dxa"/>
            <w:tcMar>
              <w:left w:w="29" w:type="dxa"/>
              <w:right w:w="29" w:type="dxa"/>
            </w:tcMar>
            <w:vAlign w:val="center"/>
          </w:tcPr>
          <w:p w14:paraId="2687A606" w14:textId="77777777" w:rsidR="00444A46" w:rsidRPr="00F8519F" w:rsidRDefault="00444A46" w:rsidP="00444A46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321E" w:rsidRPr="00A50991" w14:paraId="49B846A3" w14:textId="77777777" w:rsidTr="001E5939">
        <w:trPr>
          <w:trHeight w:val="506"/>
        </w:trPr>
        <w:tc>
          <w:tcPr>
            <w:tcW w:w="2065" w:type="dxa"/>
          </w:tcPr>
          <w:p w14:paraId="27CA432A" w14:textId="77777777" w:rsidR="002A321E" w:rsidRPr="00A50991" w:rsidRDefault="002A321E" w:rsidP="00F8519F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7" w:type="dxa"/>
            <w:vAlign w:val="center"/>
          </w:tcPr>
          <w:p w14:paraId="157F5EE1" w14:textId="77777777" w:rsidR="002A321E" w:rsidRPr="00A50991" w:rsidRDefault="002A321E" w:rsidP="002A321E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Mar>
              <w:left w:w="29" w:type="dxa"/>
              <w:right w:w="29" w:type="dxa"/>
            </w:tcMar>
          </w:tcPr>
          <w:p w14:paraId="52678F31" w14:textId="77777777" w:rsidR="002A321E" w:rsidRPr="00F8519F" w:rsidRDefault="002A321E" w:rsidP="00905B0D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64" w:type="dxa"/>
            <w:tcMar>
              <w:left w:w="29" w:type="dxa"/>
              <w:right w:w="29" w:type="dxa"/>
            </w:tcMar>
          </w:tcPr>
          <w:p w14:paraId="69ED2024" w14:textId="77777777" w:rsidR="002A321E" w:rsidRPr="00F8519F" w:rsidRDefault="002A321E" w:rsidP="00905B0D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Mar>
              <w:left w:w="29" w:type="dxa"/>
              <w:right w:w="29" w:type="dxa"/>
            </w:tcMar>
          </w:tcPr>
          <w:p w14:paraId="48F70102" w14:textId="77777777" w:rsidR="002A321E" w:rsidRPr="00F8519F" w:rsidRDefault="002A321E" w:rsidP="00905B0D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  <w:vAlign w:val="center"/>
          </w:tcPr>
          <w:p w14:paraId="46EE9433" w14:textId="77777777" w:rsidR="002A321E" w:rsidRPr="00F8519F" w:rsidRDefault="002A321E" w:rsidP="00E578C3">
            <w:pPr>
              <w:pStyle w:val="Chores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A321E" w:rsidRPr="00A50991" w14:paraId="3A18BC4C" w14:textId="77777777" w:rsidTr="001E5939">
        <w:trPr>
          <w:trHeight w:val="506"/>
        </w:trPr>
        <w:tc>
          <w:tcPr>
            <w:tcW w:w="2065" w:type="dxa"/>
          </w:tcPr>
          <w:p w14:paraId="360621BC" w14:textId="77777777" w:rsidR="002A321E" w:rsidRPr="00A50991" w:rsidRDefault="002A321E" w:rsidP="002A321E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67" w:type="dxa"/>
            <w:vAlign w:val="center"/>
          </w:tcPr>
          <w:p w14:paraId="2448FC05" w14:textId="77777777" w:rsidR="002A321E" w:rsidRPr="00A50991" w:rsidRDefault="002A321E" w:rsidP="002A321E">
            <w:pPr>
              <w:pStyle w:val="Chore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9" w:type="dxa"/>
            <w:tcMar>
              <w:left w:w="29" w:type="dxa"/>
              <w:right w:w="29" w:type="dxa"/>
            </w:tcMar>
          </w:tcPr>
          <w:p w14:paraId="1EF913AD" w14:textId="77777777" w:rsidR="002A321E" w:rsidRPr="00A50991" w:rsidRDefault="002A321E" w:rsidP="00905B0D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  <w:tcMar>
              <w:left w:w="29" w:type="dxa"/>
              <w:right w:w="29" w:type="dxa"/>
            </w:tcMar>
          </w:tcPr>
          <w:p w14:paraId="54748EBE" w14:textId="77777777" w:rsidR="002A321E" w:rsidRPr="00A50991" w:rsidRDefault="002A321E" w:rsidP="00905B0D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Mar>
              <w:left w:w="29" w:type="dxa"/>
              <w:right w:w="29" w:type="dxa"/>
            </w:tcMar>
          </w:tcPr>
          <w:p w14:paraId="1694E006" w14:textId="77777777" w:rsidR="002A321E" w:rsidRPr="00A50991" w:rsidRDefault="002A321E" w:rsidP="00905B0D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tcMar>
              <w:left w:w="29" w:type="dxa"/>
              <w:right w:w="29" w:type="dxa"/>
            </w:tcMar>
            <w:vAlign w:val="center"/>
          </w:tcPr>
          <w:p w14:paraId="68630737" w14:textId="77777777" w:rsidR="002A321E" w:rsidRPr="00A50991" w:rsidRDefault="002A321E" w:rsidP="00E578C3">
            <w:pPr>
              <w:pStyle w:val="Chores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1BAE6F" w14:textId="70903658" w:rsidR="004D475E" w:rsidRPr="00754B56" w:rsidRDefault="004D475E" w:rsidP="001362BA">
      <w:pPr>
        <w:pStyle w:val="Heading2"/>
      </w:pPr>
    </w:p>
    <w:sectPr w:rsidR="004D475E" w:rsidRPr="00754B56" w:rsidSect="00F6136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footnotePr>
        <w:numRestart w:val="eachPage"/>
      </w:footnotePr>
      <w:endnotePr>
        <w:numFmt w:val="decimal"/>
        <w:numStart w:val="0"/>
      </w:endnotePr>
      <w:pgSz w:w="24480" w:h="15840" w:orient="landscape" w:code="3"/>
      <w:pgMar w:top="1440" w:right="1440" w:bottom="1152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37A1" w14:textId="77777777" w:rsidR="00FF372D" w:rsidRDefault="00FF372D" w:rsidP="0090295D">
      <w:r>
        <w:separator/>
      </w:r>
    </w:p>
  </w:endnote>
  <w:endnote w:type="continuationSeparator" w:id="0">
    <w:p w14:paraId="3C3D0BE7" w14:textId="77777777" w:rsidR="00FF372D" w:rsidRDefault="00FF372D" w:rsidP="0090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0761" w14:textId="77777777" w:rsidR="00A677C2" w:rsidRDefault="00A677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80B2" w14:textId="0122B426" w:rsidR="00257707" w:rsidRPr="00257707" w:rsidRDefault="00257707" w:rsidP="00257707">
    <w:pPr>
      <w:ind w:left="720"/>
    </w:pPr>
  </w:p>
  <w:p w14:paraId="41289C93" w14:textId="5799DBA0" w:rsidR="00C47DE5" w:rsidRDefault="00C47DE5" w:rsidP="00C47DE5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8F1A2B" wp14:editId="14CD169A">
          <wp:simplePos x="0" y="0"/>
          <wp:positionH relativeFrom="column">
            <wp:posOffset>4381500</wp:posOffset>
          </wp:positionH>
          <wp:positionV relativeFrom="paragraph">
            <wp:posOffset>362585</wp:posOffset>
          </wp:positionV>
          <wp:extent cx="5743575" cy="313690"/>
          <wp:effectExtent l="0" t="0" r="9525" b="0"/>
          <wp:wrapTopAndBottom/>
          <wp:docPr id="12536976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69761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40C8213" w14:textId="5172FF72" w:rsidR="00FA783E" w:rsidRPr="00C47DE5" w:rsidRDefault="00C47DE5" w:rsidP="00C47DE5">
    <w:pPr>
      <w:tabs>
        <w:tab w:val="left" w:pos="9744"/>
        <w:tab w:val="right" w:pos="21600"/>
      </w:tabs>
      <w:jc w:val="right"/>
      <w:rPr>
        <w:rFonts w:ascii="Arial" w:hAnsi="Arial" w:cs="Arial"/>
        <w:i/>
        <w:iCs/>
      </w:rPr>
    </w:pPr>
    <w:r w:rsidRPr="00E42B27">
      <w:rPr>
        <w:rFonts w:ascii="Arial" w:hAnsi="Arial" w:cs="Arial"/>
        <w:i/>
        <w:iCs/>
      </w:rPr>
      <w:t xml:space="preserve">Revised as of </w:t>
    </w:r>
    <w:r>
      <w:rPr>
        <w:rFonts w:ascii="Arial" w:hAnsi="Arial" w:cs="Arial"/>
        <w:i/>
        <w:iCs/>
      </w:rPr>
      <w:t>3</w:t>
    </w:r>
    <w:r w:rsidRPr="00E42B27">
      <w:rPr>
        <w:rFonts w:ascii="Arial" w:hAnsi="Arial" w:cs="Arial"/>
        <w:i/>
        <w:iCs/>
      </w:rPr>
      <w:t>/</w:t>
    </w:r>
    <w:r w:rsidR="00A80885">
      <w:rPr>
        <w:rFonts w:ascii="Arial" w:hAnsi="Arial" w:cs="Arial"/>
        <w:i/>
        <w:iCs/>
      </w:rPr>
      <w:t>6</w:t>
    </w:r>
    <w:r w:rsidRPr="00E42B27">
      <w:rPr>
        <w:rFonts w:ascii="Arial" w:hAnsi="Arial" w:cs="Arial"/>
        <w:i/>
        <w:iCs/>
      </w:rPr>
      <w:t>/2025</w:t>
    </w:r>
  </w:p>
  <w:p w14:paraId="7EE703BE" w14:textId="37E9A1C6" w:rsidR="00FA783E" w:rsidRDefault="00FA783E" w:rsidP="00FA783E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E04FA" w14:textId="77777777" w:rsidR="00A677C2" w:rsidRDefault="00A67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502A0" w14:textId="77777777" w:rsidR="00FF372D" w:rsidRDefault="00FF372D" w:rsidP="0090295D">
      <w:r>
        <w:separator/>
      </w:r>
    </w:p>
  </w:footnote>
  <w:footnote w:type="continuationSeparator" w:id="0">
    <w:p w14:paraId="4AA2AD1C" w14:textId="77777777" w:rsidR="00FF372D" w:rsidRDefault="00FF372D" w:rsidP="00902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093A4" w14:textId="77777777" w:rsidR="00A677C2" w:rsidRDefault="00A677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4A8F" w14:textId="77777777" w:rsidR="00A677C2" w:rsidRDefault="00A677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02FF" w14:textId="4F9B8CC9" w:rsidR="00257707" w:rsidRPr="00257707" w:rsidRDefault="00C47DE5" w:rsidP="00C47DE5">
    <w:pPr>
      <w:pStyle w:val="Header"/>
      <w:ind w:left="720"/>
      <w:jc w:val="center"/>
    </w:pPr>
    <w:r>
      <w:rPr>
        <w:noProof/>
      </w:rPr>
      <w:drawing>
        <wp:inline distT="0" distB="0" distL="0" distR="0" wp14:anchorId="1D74E139" wp14:editId="4E4349D4">
          <wp:extent cx="5743575" cy="314303"/>
          <wp:effectExtent l="0" t="0" r="0" b="0"/>
          <wp:docPr id="32469399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69399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314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452689" w14:textId="77777777" w:rsidR="00257707" w:rsidRPr="00257707" w:rsidRDefault="00257707" w:rsidP="002577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5630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D05C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EB23EA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44CB8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2BA082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BEC77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9A53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2E5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6673E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80C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F71092"/>
    <w:multiLevelType w:val="hybridMultilevel"/>
    <w:tmpl w:val="53788996"/>
    <w:lvl w:ilvl="0" w:tplc="B2AA905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980228">
    <w:abstractNumId w:val="10"/>
  </w:num>
  <w:num w:numId="2" w16cid:durableId="2074113240">
    <w:abstractNumId w:val="9"/>
  </w:num>
  <w:num w:numId="3" w16cid:durableId="794176154">
    <w:abstractNumId w:val="7"/>
  </w:num>
  <w:num w:numId="4" w16cid:durableId="218707151">
    <w:abstractNumId w:val="6"/>
  </w:num>
  <w:num w:numId="5" w16cid:durableId="679358309">
    <w:abstractNumId w:val="5"/>
  </w:num>
  <w:num w:numId="6" w16cid:durableId="88350702">
    <w:abstractNumId w:val="4"/>
  </w:num>
  <w:num w:numId="7" w16cid:durableId="1619069620">
    <w:abstractNumId w:val="8"/>
  </w:num>
  <w:num w:numId="8" w16cid:durableId="985204444">
    <w:abstractNumId w:val="3"/>
  </w:num>
  <w:num w:numId="9" w16cid:durableId="895630353">
    <w:abstractNumId w:val="2"/>
  </w:num>
  <w:num w:numId="10" w16cid:durableId="1880773468">
    <w:abstractNumId w:val="1"/>
  </w:num>
  <w:num w:numId="11" w16cid:durableId="5474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0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0A"/>
    <w:rsid w:val="000166A2"/>
    <w:rsid w:val="00021C2D"/>
    <w:rsid w:val="00024310"/>
    <w:rsid w:val="000277FF"/>
    <w:rsid w:val="00040A9F"/>
    <w:rsid w:val="000444B2"/>
    <w:rsid w:val="00060680"/>
    <w:rsid w:val="0006274B"/>
    <w:rsid w:val="00062F11"/>
    <w:rsid w:val="00065416"/>
    <w:rsid w:val="0007042A"/>
    <w:rsid w:val="0007683B"/>
    <w:rsid w:val="00094452"/>
    <w:rsid w:val="000A491F"/>
    <w:rsid w:val="000C6D62"/>
    <w:rsid w:val="000D0C12"/>
    <w:rsid w:val="000D5660"/>
    <w:rsid w:val="000E154C"/>
    <w:rsid w:val="000F0EAF"/>
    <w:rsid w:val="000F3308"/>
    <w:rsid w:val="001028F3"/>
    <w:rsid w:val="0011351B"/>
    <w:rsid w:val="001172B8"/>
    <w:rsid w:val="00122AB5"/>
    <w:rsid w:val="00122DFE"/>
    <w:rsid w:val="00123FF7"/>
    <w:rsid w:val="001343C5"/>
    <w:rsid w:val="00135979"/>
    <w:rsid w:val="001362BA"/>
    <w:rsid w:val="001363D9"/>
    <w:rsid w:val="00146F52"/>
    <w:rsid w:val="001509B3"/>
    <w:rsid w:val="00153AFC"/>
    <w:rsid w:val="00155C33"/>
    <w:rsid w:val="00164959"/>
    <w:rsid w:val="00173643"/>
    <w:rsid w:val="00190A16"/>
    <w:rsid w:val="00192023"/>
    <w:rsid w:val="001A0F74"/>
    <w:rsid w:val="001A1A66"/>
    <w:rsid w:val="001A3529"/>
    <w:rsid w:val="001A67D1"/>
    <w:rsid w:val="001C6379"/>
    <w:rsid w:val="001C6491"/>
    <w:rsid w:val="001C6D75"/>
    <w:rsid w:val="001C7CC5"/>
    <w:rsid w:val="001D18B4"/>
    <w:rsid w:val="001E5939"/>
    <w:rsid w:val="001E723D"/>
    <w:rsid w:val="001F119D"/>
    <w:rsid w:val="002165D4"/>
    <w:rsid w:val="002202C1"/>
    <w:rsid w:val="002252C6"/>
    <w:rsid w:val="0023361E"/>
    <w:rsid w:val="002341BB"/>
    <w:rsid w:val="0023793A"/>
    <w:rsid w:val="00246C42"/>
    <w:rsid w:val="002541BA"/>
    <w:rsid w:val="0025659A"/>
    <w:rsid w:val="00257707"/>
    <w:rsid w:val="002642C8"/>
    <w:rsid w:val="00273896"/>
    <w:rsid w:val="00284972"/>
    <w:rsid w:val="002852F6"/>
    <w:rsid w:val="002A321E"/>
    <w:rsid w:val="002A5FF7"/>
    <w:rsid w:val="002A7D04"/>
    <w:rsid w:val="002B1EB7"/>
    <w:rsid w:val="002B2A15"/>
    <w:rsid w:val="002B5C70"/>
    <w:rsid w:val="002C06D5"/>
    <w:rsid w:val="002C282E"/>
    <w:rsid w:val="002D2AEE"/>
    <w:rsid w:val="002D326A"/>
    <w:rsid w:val="002D3359"/>
    <w:rsid w:val="002E7B15"/>
    <w:rsid w:val="002F1562"/>
    <w:rsid w:val="003033B9"/>
    <w:rsid w:val="00310861"/>
    <w:rsid w:val="003308BE"/>
    <w:rsid w:val="0034428D"/>
    <w:rsid w:val="00356360"/>
    <w:rsid w:val="003819C6"/>
    <w:rsid w:val="00390D1D"/>
    <w:rsid w:val="003A4BC9"/>
    <w:rsid w:val="003A6982"/>
    <w:rsid w:val="003A7C6A"/>
    <w:rsid w:val="003B13DD"/>
    <w:rsid w:val="003B295C"/>
    <w:rsid w:val="003B5907"/>
    <w:rsid w:val="003C24AB"/>
    <w:rsid w:val="003D1015"/>
    <w:rsid w:val="003D2AEF"/>
    <w:rsid w:val="003F155C"/>
    <w:rsid w:val="003F3F31"/>
    <w:rsid w:val="00406AAD"/>
    <w:rsid w:val="004169D3"/>
    <w:rsid w:val="00417F37"/>
    <w:rsid w:val="004409BF"/>
    <w:rsid w:val="00444A46"/>
    <w:rsid w:val="004536E5"/>
    <w:rsid w:val="00455C97"/>
    <w:rsid w:val="00462FA3"/>
    <w:rsid w:val="00464699"/>
    <w:rsid w:val="004655E1"/>
    <w:rsid w:val="0048366F"/>
    <w:rsid w:val="004D475E"/>
    <w:rsid w:val="004F21C8"/>
    <w:rsid w:val="004F27A2"/>
    <w:rsid w:val="004F476F"/>
    <w:rsid w:val="004F655D"/>
    <w:rsid w:val="004F7D07"/>
    <w:rsid w:val="005136C7"/>
    <w:rsid w:val="005156F2"/>
    <w:rsid w:val="00534827"/>
    <w:rsid w:val="0054265E"/>
    <w:rsid w:val="00556208"/>
    <w:rsid w:val="005572F3"/>
    <w:rsid w:val="005579DF"/>
    <w:rsid w:val="00565A79"/>
    <w:rsid w:val="0057358D"/>
    <w:rsid w:val="005737AA"/>
    <w:rsid w:val="00575AFD"/>
    <w:rsid w:val="005762D9"/>
    <w:rsid w:val="0058681C"/>
    <w:rsid w:val="00593B5B"/>
    <w:rsid w:val="00594F7D"/>
    <w:rsid w:val="00595890"/>
    <w:rsid w:val="00596B42"/>
    <w:rsid w:val="00597FD9"/>
    <w:rsid w:val="005C2EEB"/>
    <w:rsid w:val="005D7330"/>
    <w:rsid w:val="005E1032"/>
    <w:rsid w:val="005F17C6"/>
    <w:rsid w:val="006042F4"/>
    <w:rsid w:val="006114C6"/>
    <w:rsid w:val="00615B09"/>
    <w:rsid w:val="00615C11"/>
    <w:rsid w:val="00616FAB"/>
    <w:rsid w:val="0062151C"/>
    <w:rsid w:val="00635420"/>
    <w:rsid w:val="006517E6"/>
    <w:rsid w:val="00655DC0"/>
    <w:rsid w:val="00656E99"/>
    <w:rsid w:val="0068166A"/>
    <w:rsid w:val="006859F1"/>
    <w:rsid w:val="00687447"/>
    <w:rsid w:val="00697BAA"/>
    <w:rsid w:val="006A1D02"/>
    <w:rsid w:val="006A7A98"/>
    <w:rsid w:val="006B30F5"/>
    <w:rsid w:val="006C0D32"/>
    <w:rsid w:val="006C6585"/>
    <w:rsid w:val="006D7CC9"/>
    <w:rsid w:val="006E0E17"/>
    <w:rsid w:val="006E701F"/>
    <w:rsid w:val="006E7276"/>
    <w:rsid w:val="006F385D"/>
    <w:rsid w:val="007006EA"/>
    <w:rsid w:val="007121A2"/>
    <w:rsid w:val="007127F7"/>
    <w:rsid w:val="00712FFF"/>
    <w:rsid w:val="00721850"/>
    <w:rsid w:val="0072684C"/>
    <w:rsid w:val="007276EE"/>
    <w:rsid w:val="007370D0"/>
    <w:rsid w:val="00747C03"/>
    <w:rsid w:val="00751703"/>
    <w:rsid w:val="00754B56"/>
    <w:rsid w:val="007643DD"/>
    <w:rsid w:val="0077363A"/>
    <w:rsid w:val="0079100E"/>
    <w:rsid w:val="007912C2"/>
    <w:rsid w:val="007A4C07"/>
    <w:rsid w:val="007C274B"/>
    <w:rsid w:val="007C2D4B"/>
    <w:rsid w:val="007D11F5"/>
    <w:rsid w:val="007E46B8"/>
    <w:rsid w:val="007E7D01"/>
    <w:rsid w:val="00802B12"/>
    <w:rsid w:val="008032AF"/>
    <w:rsid w:val="0082296C"/>
    <w:rsid w:val="0082362D"/>
    <w:rsid w:val="0082690A"/>
    <w:rsid w:val="00850106"/>
    <w:rsid w:val="0085019F"/>
    <w:rsid w:val="00853CCA"/>
    <w:rsid w:val="00862451"/>
    <w:rsid w:val="008626B2"/>
    <w:rsid w:val="008807A3"/>
    <w:rsid w:val="00881FC3"/>
    <w:rsid w:val="008932E2"/>
    <w:rsid w:val="008A078F"/>
    <w:rsid w:val="008A60FF"/>
    <w:rsid w:val="008C121D"/>
    <w:rsid w:val="008C232D"/>
    <w:rsid w:val="008C62A2"/>
    <w:rsid w:val="008D1469"/>
    <w:rsid w:val="008E1C6F"/>
    <w:rsid w:val="008E47BF"/>
    <w:rsid w:val="008F159D"/>
    <w:rsid w:val="0090295D"/>
    <w:rsid w:val="00904330"/>
    <w:rsid w:val="00905B0D"/>
    <w:rsid w:val="009177FE"/>
    <w:rsid w:val="00922AAE"/>
    <w:rsid w:val="00923A76"/>
    <w:rsid w:val="00941030"/>
    <w:rsid w:val="00953298"/>
    <w:rsid w:val="009742F3"/>
    <w:rsid w:val="009758F2"/>
    <w:rsid w:val="009819F6"/>
    <w:rsid w:val="009A5F4D"/>
    <w:rsid w:val="009B71EB"/>
    <w:rsid w:val="009C328A"/>
    <w:rsid w:val="009C6A81"/>
    <w:rsid w:val="009D74B2"/>
    <w:rsid w:val="009E1FA7"/>
    <w:rsid w:val="00A03E0A"/>
    <w:rsid w:val="00A12C05"/>
    <w:rsid w:val="00A216AC"/>
    <w:rsid w:val="00A30EC5"/>
    <w:rsid w:val="00A31CC2"/>
    <w:rsid w:val="00A32550"/>
    <w:rsid w:val="00A4397C"/>
    <w:rsid w:val="00A46E6A"/>
    <w:rsid w:val="00A50991"/>
    <w:rsid w:val="00A51060"/>
    <w:rsid w:val="00A517FD"/>
    <w:rsid w:val="00A677C2"/>
    <w:rsid w:val="00A67A4F"/>
    <w:rsid w:val="00A7377D"/>
    <w:rsid w:val="00A739E4"/>
    <w:rsid w:val="00A77B8A"/>
    <w:rsid w:val="00A80885"/>
    <w:rsid w:val="00A853B7"/>
    <w:rsid w:val="00A87610"/>
    <w:rsid w:val="00A974B2"/>
    <w:rsid w:val="00AA12F7"/>
    <w:rsid w:val="00AA1412"/>
    <w:rsid w:val="00AA1AAF"/>
    <w:rsid w:val="00AC7A1F"/>
    <w:rsid w:val="00AD078D"/>
    <w:rsid w:val="00AE33FE"/>
    <w:rsid w:val="00AE5C79"/>
    <w:rsid w:val="00AE7890"/>
    <w:rsid w:val="00AF11CE"/>
    <w:rsid w:val="00B00F81"/>
    <w:rsid w:val="00B01FF4"/>
    <w:rsid w:val="00B05F9B"/>
    <w:rsid w:val="00B15AF0"/>
    <w:rsid w:val="00B41806"/>
    <w:rsid w:val="00B5551A"/>
    <w:rsid w:val="00B6297B"/>
    <w:rsid w:val="00B63EDC"/>
    <w:rsid w:val="00B664EB"/>
    <w:rsid w:val="00B70311"/>
    <w:rsid w:val="00B7239C"/>
    <w:rsid w:val="00B72870"/>
    <w:rsid w:val="00B81E86"/>
    <w:rsid w:val="00B96AE0"/>
    <w:rsid w:val="00BA312D"/>
    <w:rsid w:val="00BA519A"/>
    <w:rsid w:val="00BB4009"/>
    <w:rsid w:val="00BC4200"/>
    <w:rsid w:val="00BC4B85"/>
    <w:rsid w:val="00BC5E05"/>
    <w:rsid w:val="00BD5245"/>
    <w:rsid w:val="00C136D7"/>
    <w:rsid w:val="00C4052E"/>
    <w:rsid w:val="00C41E4F"/>
    <w:rsid w:val="00C463D2"/>
    <w:rsid w:val="00C46E0F"/>
    <w:rsid w:val="00C47DE5"/>
    <w:rsid w:val="00C555EA"/>
    <w:rsid w:val="00C57941"/>
    <w:rsid w:val="00C64F57"/>
    <w:rsid w:val="00C739AA"/>
    <w:rsid w:val="00C77F22"/>
    <w:rsid w:val="00CA2789"/>
    <w:rsid w:val="00CA2C51"/>
    <w:rsid w:val="00CB5A81"/>
    <w:rsid w:val="00CB5FA0"/>
    <w:rsid w:val="00CC0A90"/>
    <w:rsid w:val="00CD42A3"/>
    <w:rsid w:val="00CE361E"/>
    <w:rsid w:val="00CE742D"/>
    <w:rsid w:val="00D055CD"/>
    <w:rsid w:val="00D06BF5"/>
    <w:rsid w:val="00D1004C"/>
    <w:rsid w:val="00D11664"/>
    <w:rsid w:val="00D31145"/>
    <w:rsid w:val="00D4394F"/>
    <w:rsid w:val="00D56834"/>
    <w:rsid w:val="00D63ED9"/>
    <w:rsid w:val="00D73632"/>
    <w:rsid w:val="00D805C2"/>
    <w:rsid w:val="00D868A1"/>
    <w:rsid w:val="00D9766B"/>
    <w:rsid w:val="00DA1819"/>
    <w:rsid w:val="00DA59E2"/>
    <w:rsid w:val="00DA5FD4"/>
    <w:rsid w:val="00DB19B8"/>
    <w:rsid w:val="00DB1D35"/>
    <w:rsid w:val="00DB1EA9"/>
    <w:rsid w:val="00DB2A8A"/>
    <w:rsid w:val="00DC0168"/>
    <w:rsid w:val="00DC22A0"/>
    <w:rsid w:val="00DD18B9"/>
    <w:rsid w:val="00DD5A45"/>
    <w:rsid w:val="00DD6337"/>
    <w:rsid w:val="00DD697E"/>
    <w:rsid w:val="00DD71B1"/>
    <w:rsid w:val="00DD7577"/>
    <w:rsid w:val="00DF0B04"/>
    <w:rsid w:val="00DF35D9"/>
    <w:rsid w:val="00E05944"/>
    <w:rsid w:val="00E13349"/>
    <w:rsid w:val="00E3061C"/>
    <w:rsid w:val="00E352B3"/>
    <w:rsid w:val="00E41974"/>
    <w:rsid w:val="00E45548"/>
    <w:rsid w:val="00E4782C"/>
    <w:rsid w:val="00E56B0A"/>
    <w:rsid w:val="00E578C3"/>
    <w:rsid w:val="00E631FB"/>
    <w:rsid w:val="00E70F28"/>
    <w:rsid w:val="00E71CC9"/>
    <w:rsid w:val="00E723DC"/>
    <w:rsid w:val="00E75C69"/>
    <w:rsid w:val="00E81584"/>
    <w:rsid w:val="00E851A5"/>
    <w:rsid w:val="00E963F7"/>
    <w:rsid w:val="00EA7139"/>
    <w:rsid w:val="00EB06B0"/>
    <w:rsid w:val="00EB28C6"/>
    <w:rsid w:val="00EB4C27"/>
    <w:rsid w:val="00EB4DCE"/>
    <w:rsid w:val="00EC0D3E"/>
    <w:rsid w:val="00EC1567"/>
    <w:rsid w:val="00EC7C5F"/>
    <w:rsid w:val="00EF0D56"/>
    <w:rsid w:val="00EF3E04"/>
    <w:rsid w:val="00EF611B"/>
    <w:rsid w:val="00F01CA8"/>
    <w:rsid w:val="00F01FC1"/>
    <w:rsid w:val="00F149BF"/>
    <w:rsid w:val="00F15DB6"/>
    <w:rsid w:val="00F26E6A"/>
    <w:rsid w:val="00F359AD"/>
    <w:rsid w:val="00F50CE4"/>
    <w:rsid w:val="00F5253C"/>
    <w:rsid w:val="00F54CEB"/>
    <w:rsid w:val="00F61365"/>
    <w:rsid w:val="00F73A44"/>
    <w:rsid w:val="00F769E7"/>
    <w:rsid w:val="00F76F1D"/>
    <w:rsid w:val="00F8519F"/>
    <w:rsid w:val="00F85936"/>
    <w:rsid w:val="00FA06CD"/>
    <w:rsid w:val="00FA73C6"/>
    <w:rsid w:val="00FA7769"/>
    <w:rsid w:val="00FA783E"/>
    <w:rsid w:val="00FB5196"/>
    <w:rsid w:val="00FB730A"/>
    <w:rsid w:val="00FC7522"/>
    <w:rsid w:val="00FE09D6"/>
    <w:rsid w:val="00FF372D"/>
    <w:rsid w:val="0EA114A0"/>
    <w:rsid w:val="3FE59502"/>
    <w:rsid w:val="4B6B86BB"/>
    <w:rsid w:val="59637ACE"/>
    <w:rsid w:val="68C4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E30E5F"/>
  <w15:docId w15:val="{02152FAC-78C3-415D-AEC1-77D6D048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D75"/>
  </w:style>
  <w:style w:type="paragraph" w:styleId="Heading1">
    <w:name w:val="heading 1"/>
    <w:basedOn w:val="Normal"/>
    <w:next w:val="Normal"/>
    <w:link w:val="Heading1Char"/>
    <w:uiPriority w:val="9"/>
    <w:qFormat/>
    <w:rsid w:val="00754B56"/>
    <w:pPr>
      <w:outlineLvl w:val="0"/>
    </w:pPr>
    <w:rPr>
      <w:rFonts w:asciiTheme="majorHAnsi" w:hAnsiTheme="majorHAnsi"/>
      <w:color w:val="365F91" w:themeColor="accent1" w:themeShade="BF"/>
      <w:sz w:val="36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444B2"/>
    <w:pPr>
      <w:spacing w:after="320"/>
      <w:outlineLvl w:val="1"/>
    </w:pPr>
    <w:rPr>
      <w:rFonts w:asciiTheme="minorHAnsi" w:hAnsiTheme="minorHAnsi"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681C"/>
    <w:pPr>
      <w:jc w:val="center"/>
      <w:outlineLvl w:val="2"/>
    </w:pPr>
    <w:rPr>
      <w:rFonts w:asciiTheme="majorHAnsi" w:hAnsiTheme="majorHAnsi"/>
      <w:color w:val="365F91" w:themeColor="accent1" w:themeShade="BF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E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E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E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E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E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E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List">
    <w:name w:val="Bulleted List"/>
    <w:basedOn w:val="Normal"/>
    <w:qFormat/>
    <w:rsid w:val="008C62A2"/>
    <w:pPr>
      <w:numPr>
        <w:numId w:val="1"/>
      </w:numPr>
      <w:spacing w:line="240" w:lineRule="atLeast"/>
    </w:pPr>
    <w:rPr>
      <w:rFonts w:cs="Tahoma"/>
    </w:rPr>
  </w:style>
  <w:style w:type="character" w:customStyle="1" w:styleId="Heading2Char">
    <w:name w:val="Heading 2 Char"/>
    <w:basedOn w:val="DefaultParagraphFont"/>
    <w:link w:val="Heading2"/>
    <w:uiPriority w:val="9"/>
    <w:rsid w:val="000444B2"/>
    <w:rPr>
      <w:color w:val="365F91" w:themeColor="accent1" w:themeShade="BF"/>
      <w:sz w:val="24"/>
      <w:szCs w:val="28"/>
    </w:rPr>
  </w:style>
  <w:style w:type="paragraph" w:styleId="Signature">
    <w:name w:val="Signature"/>
    <w:basedOn w:val="Normal"/>
    <w:link w:val="SignatureChar"/>
    <w:uiPriority w:val="99"/>
    <w:unhideWhenUsed/>
    <w:rsid w:val="008C62A2"/>
    <w:pPr>
      <w:pBdr>
        <w:top w:val="single" w:sz="4" w:space="1" w:color="A6A6A6"/>
      </w:pBdr>
      <w:spacing w:before="400" w:line="240" w:lineRule="atLeast"/>
    </w:pPr>
  </w:style>
  <w:style w:type="character" w:customStyle="1" w:styleId="SignatureChar">
    <w:name w:val="Signature Char"/>
    <w:basedOn w:val="DefaultParagraphFont"/>
    <w:link w:val="Signature"/>
    <w:uiPriority w:val="99"/>
    <w:rsid w:val="008C62A2"/>
    <w:rPr>
      <w:rFonts w:ascii="Cambria" w:eastAsia="Tahoma" w:hAnsi="Cambria"/>
    </w:rPr>
  </w:style>
  <w:style w:type="character" w:customStyle="1" w:styleId="Heading1Char">
    <w:name w:val="Heading 1 Char"/>
    <w:basedOn w:val="DefaultParagraphFont"/>
    <w:link w:val="Heading1"/>
    <w:uiPriority w:val="9"/>
    <w:rsid w:val="00754B56"/>
    <w:rPr>
      <w:rFonts w:asciiTheme="majorHAnsi" w:eastAsia="Tahoma" w:hAnsiTheme="majorHAnsi"/>
      <w:color w:val="365F91" w:themeColor="accent1" w:themeShade="BF"/>
      <w:sz w:val="36"/>
      <w:szCs w:val="28"/>
    </w:rPr>
  </w:style>
  <w:style w:type="table" w:styleId="TableGrid">
    <w:name w:val="Table Grid"/>
    <w:basedOn w:val="TableNormal"/>
    <w:uiPriority w:val="59"/>
    <w:rsid w:val="004D47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58681C"/>
    <w:rPr>
      <w:rFonts w:asciiTheme="majorHAnsi" w:eastAsia="Tahoma" w:hAnsiTheme="majorHAnsi"/>
      <w:color w:val="365F91" w:themeColor="accent1" w:themeShade="BF"/>
      <w:sz w:val="23"/>
    </w:rPr>
  </w:style>
  <w:style w:type="paragraph" w:customStyle="1" w:styleId="Chores">
    <w:name w:val="Chores"/>
    <w:basedOn w:val="Normal"/>
    <w:qFormat/>
    <w:rsid w:val="00754B56"/>
    <w:rPr>
      <w:color w:val="404040" w:themeColor="text1" w:themeTint="BF"/>
      <w:sz w:val="24"/>
    </w:rPr>
  </w:style>
  <w:style w:type="paragraph" w:styleId="Header">
    <w:name w:val="header"/>
    <w:basedOn w:val="Normal"/>
    <w:link w:val="HeaderChar"/>
    <w:uiPriority w:val="99"/>
    <w:unhideWhenUsed/>
    <w:rsid w:val="00E963F7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963F7"/>
  </w:style>
  <w:style w:type="paragraph" w:styleId="Footer">
    <w:name w:val="footer"/>
    <w:basedOn w:val="Normal"/>
    <w:link w:val="FooterChar"/>
    <w:uiPriority w:val="99"/>
    <w:unhideWhenUsed/>
    <w:rsid w:val="00E963F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963F7"/>
  </w:style>
  <w:style w:type="character" w:styleId="PlaceholderText">
    <w:name w:val="Placeholder Text"/>
    <w:basedOn w:val="DefaultParagraphFont"/>
    <w:uiPriority w:val="99"/>
    <w:semiHidden/>
    <w:rsid w:val="00356360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EC5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EC5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30EC5"/>
  </w:style>
  <w:style w:type="paragraph" w:styleId="BlockText">
    <w:name w:val="Block Text"/>
    <w:basedOn w:val="Normal"/>
    <w:uiPriority w:val="99"/>
    <w:semiHidden/>
    <w:unhideWhenUsed/>
    <w:rsid w:val="00356360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A30E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30EC5"/>
  </w:style>
  <w:style w:type="paragraph" w:styleId="BodyText2">
    <w:name w:val="Body Text 2"/>
    <w:basedOn w:val="Normal"/>
    <w:link w:val="BodyText2Char"/>
    <w:uiPriority w:val="99"/>
    <w:semiHidden/>
    <w:unhideWhenUsed/>
    <w:rsid w:val="00A30E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30EC5"/>
  </w:style>
  <w:style w:type="paragraph" w:styleId="BodyText3">
    <w:name w:val="Body Text 3"/>
    <w:basedOn w:val="Normal"/>
    <w:link w:val="BodyText3Char"/>
    <w:uiPriority w:val="99"/>
    <w:semiHidden/>
    <w:unhideWhenUsed/>
    <w:rsid w:val="00A30EC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30EC5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30EC5"/>
    <w:pPr>
      <w:spacing w:after="8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30E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30EC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30EC5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30EC5"/>
    <w:pPr>
      <w:spacing w:after="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30EC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30E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30EC5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30EC5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30EC5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30EC5"/>
    <w:pPr>
      <w:spacing w:before="0" w:after="200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30EC5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30EC5"/>
  </w:style>
  <w:style w:type="table" w:styleId="ColorfulGrid">
    <w:name w:val="Colorful Grid"/>
    <w:basedOn w:val="TableNormal"/>
    <w:uiPriority w:val="73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30EC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EC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0EC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E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EC5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A30E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30E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30E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30E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30E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30E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30EC5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30EC5"/>
  </w:style>
  <w:style w:type="character" w:customStyle="1" w:styleId="DateChar">
    <w:name w:val="Date Char"/>
    <w:basedOn w:val="DefaultParagraphFont"/>
    <w:link w:val="Date"/>
    <w:uiPriority w:val="99"/>
    <w:semiHidden/>
    <w:rsid w:val="00A30EC5"/>
  </w:style>
  <w:style w:type="paragraph" w:styleId="DocumentMap">
    <w:name w:val="Document Map"/>
    <w:basedOn w:val="Normal"/>
    <w:link w:val="DocumentMapChar"/>
    <w:uiPriority w:val="99"/>
    <w:semiHidden/>
    <w:unhideWhenUsed/>
    <w:rsid w:val="00A30EC5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0EC5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30EC5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30EC5"/>
  </w:style>
  <w:style w:type="character" w:styleId="EndnoteReference">
    <w:name w:val="endnote reference"/>
    <w:basedOn w:val="DefaultParagraphFont"/>
    <w:uiPriority w:val="99"/>
    <w:semiHidden/>
    <w:unhideWhenUsed/>
    <w:rsid w:val="00A30EC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30EC5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30EC5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30EC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0EC5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30EC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0EC5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0EC5"/>
    <w:rPr>
      <w:szCs w:val="20"/>
    </w:rPr>
  </w:style>
  <w:style w:type="table" w:styleId="GridTable1Light">
    <w:name w:val="Grid Table 1 Light"/>
    <w:basedOn w:val="TableNormal"/>
    <w:uiPriority w:val="46"/>
    <w:rsid w:val="00A30EC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30EC5"/>
    <w:pPr>
      <w:spacing w:after="0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30EC5"/>
    <w:pPr>
      <w:spacing w:after="0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30EC5"/>
    <w:pPr>
      <w:spacing w:after="0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30EC5"/>
    <w:pPr>
      <w:spacing w:after="0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30EC5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30EC5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30E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30E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30E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30E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30E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30E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30EC5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30E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30EC5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30EC5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30EC5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30EC5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30EC5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30EC5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30E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30EC5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30EC5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30EC5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30EC5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30EC5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30EC5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A30EC5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EC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EC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E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EC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EC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EC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A30EC5"/>
  </w:style>
  <w:style w:type="paragraph" w:styleId="HTMLAddress">
    <w:name w:val="HTML Address"/>
    <w:basedOn w:val="Normal"/>
    <w:link w:val="HTMLAddressChar"/>
    <w:uiPriority w:val="99"/>
    <w:semiHidden/>
    <w:unhideWhenUsed/>
    <w:rsid w:val="00A30EC5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30EC5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A30EC5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30EC5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30EC5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30EC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30EC5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30EC5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30EC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30EC5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30EC5"/>
    <w:rPr>
      <w:i/>
      <w:iCs/>
    </w:rPr>
  </w:style>
  <w:style w:type="character" w:styleId="Hyperlink">
    <w:name w:val="Hyperlink"/>
    <w:basedOn w:val="DefaultParagraphFont"/>
    <w:uiPriority w:val="99"/>
    <w:unhideWhenUsed/>
    <w:rsid w:val="00A30EC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30EC5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30EC5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30EC5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30EC5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30EC5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30EC5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30EC5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30EC5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30EC5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30EC5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30EC5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30EC5"/>
    <w:pPr>
      <w:spacing w:before="0" w:after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30EC5"/>
    <w:pPr>
      <w:spacing w:before="0"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30EC5"/>
    <w:pPr>
      <w:spacing w:before="0" w:after="0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30EC5"/>
    <w:pPr>
      <w:spacing w:before="0" w:after="0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30EC5"/>
    <w:pPr>
      <w:spacing w:before="0" w:after="0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30EC5"/>
    <w:pPr>
      <w:spacing w:before="0" w:after="0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30EC5"/>
  </w:style>
  <w:style w:type="paragraph" w:styleId="List">
    <w:name w:val="List"/>
    <w:basedOn w:val="Normal"/>
    <w:uiPriority w:val="99"/>
    <w:semiHidden/>
    <w:unhideWhenUsed/>
    <w:rsid w:val="00A30EC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30EC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30EC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30EC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30EC5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30EC5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30EC5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30EC5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30EC5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30EC5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30EC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30EC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30EC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30EC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30EC5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30EC5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30EC5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30EC5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30EC5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30EC5"/>
    <w:pPr>
      <w:numPr>
        <w:numId w:val="11"/>
      </w:numPr>
      <w:contextualSpacing/>
    </w:pPr>
  </w:style>
  <w:style w:type="table" w:styleId="ListTable1Light">
    <w:name w:val="List Table 1 Light"/>
    <w:basedOn w:val="TableNormal"/>
    <w:uiPriority w:val="46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30EC5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30EC5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30EC5"/>
    <w:pPr>
      <w:spacing w:after="0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30E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30E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30E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30E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30E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30E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30EC5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30EC5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30EC5"/>
    <w:pPr>
      <w:spacing w:after="0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30EC5"/>
    <w:pPr>
      <w:spacing w:after="0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30EC5"/>
    <w:pPr>
      <w:spacing w:after="0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30EC5"/>
    <w:pPr>
      <w:spacing w:after="0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30EC5"/>
    <w:pPr>
      <w:spacing w:after="0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30EC5"/>
    <w:pPr>
      <w:spacing w:after="0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30EC5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30EC5"/>
    <w:pPr>
      <w:spacing w:after="0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30EC5"/>
    <w:pPr>
      <w:spacing w:after="0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30EC5"/>
    <w:pPr>
      <w:spacing w:after="0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30EC5"/>
    <w:pPr>
      <w:spacing w:after="0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30EC5"/>
    <w:pPr>
      <w:spacing w:after="0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30EC5"/>
    <w:pPr>
      <w:spacing w:after="0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30E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30EC5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30EC5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30EC5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30EC5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A30EC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30E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30EC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30EC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30EC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30EC5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30EC5"/>
  </w:style>
  <w:style w:type="character" w:styleId="PageNumber">
    <w:name w:val="page number"/>
    <w:basedOn w:val="DefaultParagraphFont"/>
    <w:uiPriority w:val="99"/>
    <w:semiHidden/>
    <w:unhideWhenUsed/>
    <w:rsid w:val="00A30EC5"/>
  </w:style>
  <w:style w:type="table" w:styleId="PlainTable1">
    <w:name w:val="Plain Table 1"/>
    <w:basedOn w:val="TableNormal"/>
    <w:uiPriority w:val="41"/>
    <w:rsid w:val="00A30EC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30EC5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30EC5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30EC5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30EC5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0EC5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30EC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30EC5"/>
  </w:style>
  <w:style w:type="character" w:styleId="SmartHyperlink">
    <w:name w:val="Smart Hyperlink"/>
    <w:basedOn w:val="DefaultParagraphFont"/>
    <w:uiPriority w:val="99"/>
    <w:semiHidden/>
    <w:unhideWhenUsed/>
    <w:rsid w:val="00A30EC5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A30EC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30EC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30EC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30E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30EC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30EC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30EC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30EC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30EC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30EC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30EC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30EC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30EC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30EC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30EC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30EC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30EC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30E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30EC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30EC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30EC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30E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30E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30EC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30EC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30EC5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30EC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30EC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30EC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30E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30E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30E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30EC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30EC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30EC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30EC5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A30EC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30EC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30EC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30EC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30EC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30EC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30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30EC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30EC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30EC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30EC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30EC5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30EC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30EC5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30EC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30EC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30EC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30EC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30EC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30EC5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0EC5"/>
    <w:pPr>
      <w:keepNext/>
      <w:keepLines/>
      <w:spacing w:before="240" w:after="0"/>
      <w:outlineLvl w:val="9"/>
    </w:pPr>
    <w:rPr>
      <w:rFonts w:eastAsiaTheme="majorEastAsia" w:cstheme="majorBidi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56360"/>
    <w:rPr>
      <w:color w:val="595959" w:themeColor="text1" w:themeTint="A6"/>
      <w:shd w:val="clear" w:color="auto" w:fill="E6E6E6"/>
    </w:rPr>
  </w:style>
  <w:style w:type="paragraph" w:styleId="Revision">
    <w:name w:val="Revision"/>
    <w:hidden/>
    <w:uiPriority w:val="99"/>
    <w:semiHidden/>
    <w:rsid w:val="000166A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1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fa.uci.edu/business-office/business-services.php" TargetMode="External"/><Relationship Id="rId18" Type="http://schemas.openxmlformats.org/officeDocument/2006/relationships/hyperlink" Target="https://na3.docusign.net/Member/PowerFormSigning.aspx?PowerFormId=9061c896-7a2d-47a0-9fe3-dc6247db641a&amp;env=na3&amp;acct=3cccb692-2ac3-4444-99c6-bf0073f56f9c&amp;v=2" TargetMode="External"/><Relationship Id="rId26" Type="http://schemas.openxmlformats.org/officeDocument/2006/relationships/hyperlink" Target="https://bit.ly/uciequipmentfor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bit.ly/uciequipmentform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dfa.uci.edu/pde/_pdf/DFA-Equipment-Managers-List.pdf" TargetMode="External"/><Relationship Id="rId17" Type="http://schemas.openxmlformats.org/officeDocument/2006/relationships/hyperlink" Target="https://ucirvine.sharepoint.com/:w:/s/OIT-Security-Team/EaN5WAmjIrRHlfWySwys3cIBf0HA-Rb4wNDbwjIU4Su0RA?CID=81105807-9142-4304-9783-40D94EF65A74&amp;wdLOR=cC097146D-3BC5-4631-A5D5-B26F07FC2891" TargetMode="External"/><Relationship Id="rId25" Type="http://schemas.openxmlformats.org/officeDocument/2006/relationships/hyperlink" Target="https://uclc.uci.edu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fa.uci.edu/pde/_pdf/dfa-dsa-list.pdf" TargetMode="External"/><Relationship Id="rId20" Type="http://schemas.openxmlformats.org/officeDocument/2006/relationships/hyperlink" Target="https://dfa.uci.edu/employee/portal.php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fa.uci.edu/pde/_pdf/DFA-Equipment-Managers-List.pdf" TargetMode="External"/><Relationship Id="rId24" Type="http://schemas.openxmlformats.org/officeDocument/2006/relationships/hyperlink" Target="https://uci.service-now.com/sp?id=sc_cat_item&amp;sys_id=ae2520cb0fe523004c97317ce1050e58&amp;sysparm_category=ece6352cdb67a700712f389f9d9619bd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systems.oit.uci.edu/kfs/ksams/addRequest.htm" TargetMode="External"/><Relationship Id="rId23" Type="http://schemas.openxmlformats.org/officeDocument/2006/relationships/hyperlink" Target="https://www.oit.uci.edu/services/communication-collaboration/telephone/microsoft-teams-phone/" TargetMode="External"/><Relationship Id="rId28" Type="http://schemas.openxmlformats.org/officeDocument/2006/relationships/header" Target="header1.xml"/><Relationship Id="rId36" Type="http://schemas.openxmlformats.org/officeDocument/2006/relationships/theme" Target="theme/theme1.xml"/><Relationship Id="rId10" Type="http://schemas.openxmlformats.org/officeDocument/2006/relationships/hyperlink" Target="https://parking.uci.edu/permits/" TargetMode="External"/><Relationship Id="rId19" Type="http://schemas.openxmlformats.org/officeDocument/2006/relationships/hyperlink" Target="https://www.hr.uci.edu/partnership/work-reimagined/remote-work-agreement.php" TargetMode="External"/><Relationship Id="rId31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fa.uci.edu/employee/web-and-graphic-design-request-form.php" TargetMode="External"/><Relationship Id="rId22" Type="http://schemas.openxmlformats.org/officeDocument/2006/relationships/hyperlink" Target="https://dfa.uci.edu/pde/_pdf/DFA-Equipment-Managers-List.pdf" TargetMode="External"/><Relationship Id="rId27" Type="http://schemas.openxmlformats.org/officeDocument/2006/relationships/hyperlink" Target="https://ucirvine.sharepoint.com/sites/DFAEmployeePortal" TargetMode="External"/><Relationship Id="rId30" Type="http://schemas.openxmlformats.org/officeDocument/2006/relationships/footer" Target="footer1.xml"/><Relationship Id="rId35" Type="http://schemas.openxmlformats.org/officeDocument/2006/relationships/glossaryDocument" Target="glossary/document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brej11\AppData\Roaming\Microsoft\Templates\Checklist%20for%20a%20child's%20household%20chor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375A0615684093BA3C0089E15B3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7C6A8-2CD6-4B51-9421-12C4AFF3A46D}"/>
      </w:docPartPr>
      <w:docPartBody>
        <w:p w:rsidR="00246052" w:rsidRDefault="00317C2B" w:rsidP="00317C2B">
          <w:pPr>
            <w:pStyle w:val="A2375A0615684093BA3C0089E15B3860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7C4E25F6FD024DE592A6121916BD5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21B61-9078-4C82-A112-0799E85CF9E7}"/>
      </w:docPartPr>
      <w:docPartBody>
        <w:p w:rsidR="00246052" w:rsidRDefault="00317C2B" w:rsidP="00317C2B">
          <w:pPr>
            <w:pStyle w:val="7C4E25F6FD024DE592A6121916BD5D21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4CDD5B0897464FC586AA5A21FD354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E0F41-CB6F-48FF-A2F4-5A92C1E24E14}"/>
      </w:docPartPr>
      <w:docPartBody>
        <w:p w:rsidR="00246052" w:rsidRDefault="00317C2B" w:rsidP="00317C2B">
          <w:pPr>
            <w:pStyle w:val="4CDD5B0897464FC586AA5A21FD35403D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27E6DA3C2C834F2E9CBCED51DA8A6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D2EBA-DA40-45DF-AAC5-7E8436B88F2A}"/>
      </w:docPartPr>
      <w:docPartBody>
        <w:p w:rsidR="00246052" w:rsidRDefault="00317C2B" w:rsidP="00317C2B">
          <w:pPr>
            <w:pStyle w:val="27E6DA3C2C834F2E9CBCED51DA8A601F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3113D90139C245CB9C5A689359C4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3BFB4-6046-427A-A398-4825C12EB801}"/>
      </w:docPartPr>
      <w:docPartBody>
        <w:p w:rsidR="00246052" w:rsidRDefault="00317C2B" w:rsidP="00317C2B">
          <w:pPr>
            <w:pStyle w:val="3113D90139C245CB9C5A689359C40C91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73764D7AB97F4C5396305F8BC9AB4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AC245-2951-4433-A152-F26E16416B69}"/>
      </w:docPartPr>
      <w:docPartBody>
        <w:p w:rsidR="00246052" w:rsidRDefault="00317C2B" w:rsidP="00317C2B">
          <w:pPr>
            <w:pStyle w:val="73764D7AB97F4C5396305F8BC9AB430C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34D908E94342473B94CC2B1D0C043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473BF-4C41-4BFF-9702-4EFEC73B49E1}"/>
      </w:docPartPr>
      <w:docPartBody>
        <w:p w:rsidR="00246052" w:rsidRDefault="00317C2B" w:rsidP="00317C2B">
          <w:pPr>
            <w:pStyle w:val="34D908E94342473B94CC2B1D0C04334B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C674500081C6460EA04BD0C1D9D97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EEAE6-9902-4B01-9ACC-6DBE12E3C67C}"/>
      </w:docPartPr>
      <w:docPartBody>
        <w:p w:rsidR="00246052" w:rsidRDefault="00317C2B" w:rsidP="00317C2B">
          <w:pPr>
            <w:pStyle w:val="C674500081C6460EA04BD0C1D9D979F4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0F49BAA8FC834DC991E5C1C04A166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7E5AD-0DFE-4008-B252-E3593B7E8D60}"/>
      </w:docPartPr>
      <w:docPartBody>
        <w:p w:rsidR="00246052" w:rsidRDefault="00317C2B" w:rsidP="00317C2B">
          <w:pPr>
            <w:pStyle w:val="0F49BAA8FC834DC991E5C1C04A166DBD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171D199E62FF4D25B7793E59F013C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FC81F-B863-4E35-B3D4-454E0256A0ED}"/>
      </w:docPartPr>
      <w:docPartBody>
        <w:p w:rsidR="00246052" w:rsidRDefault="00317C2B" w:rsidP="00317C2B">
          <w:pPr>
            <w:pStyle w:val="171D199E62FF4D25B7793E59F013C606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4F2A5BE2CEEF417BAE997B32B212C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A97EF-1F7D-4278-B759-9EFCC5305039}"/>
      </w:docPartPr>
      <w:docPartBody>
        <w:p w:rsidR="00246052" w:rsidRDefault="00317C2B" w:rsidP="00317C2B">
          <w:pPr>
            <w:pStyle w:val="4F2A5BE2CEEF417BAE997B32B212CCE9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A42E92D2B2E34A1DAF674EC0AA8EEB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D8C9D-7B1A-44A6-BA18-AA7BFECA6045}"/>
      </w:docPartPr>
      <w:docPartBody>
        <w:p w:rsidR="00246052" w:rsidRDefault="00317C2B" w:rsidP="00317C2B">
          <w:pPr>
            <w:pStyle w:val="A42E92D2B2E34A1DAF674EC0AA8EEBE9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D4353A8C1616457EB3E4B83850A6B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A9BB6-7857-4854-8199-65ABD519019C}"/>
      </w:docPartPr>
      <w:docPartBody>
        <w:p w:rsidR="00246052" w:rsidRDefault="00317C2B" w:rsidP="00317C2B">
          <w:pPr>
            <w:pStyle w:val="D4353A8C1616457EB3E4B83850A6BF03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33F630EC7A8146698E4D18B88EDF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33BE6-2A67-407F-A70E-7F85A1DB809F}"/>
      </w:docPartPr>
      <w:docPartBody>
        <w:p w:rsidR="00246052" w:rsidRDefault="00317C2B" w:rsidP="00317C2B">
          <w:pPr>
            <w:pStyle w:val="33F630EC7A8146698E4D18B88EDF9507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15A57D9271F34791A97CA49FC7AAF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CBAE7-62F1-4221-B69A-E9761AB0A45C}"/>
      </w:docPartPr>
      <w:docPartBody>
        <w:p w:rsidR="00246052" w:rsidRDefault="00317C2B" w:rsidP="00317C2B">
          <w:pPr>
            <w:pStyle w:val="15A57D9271F34791A97CA49FC7AAF930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3254D973504A40DA892DC85117BCC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088D3-7FE3-40A0-BBE4-1F3EDD029460}"/>
      </w:docPartPr>
      <w:docPartBody>
        <w:p w:rsidR="00246052" w:rsidRDefault="00317C2B" w:rsidP="00317C2B">
          <w:pPr>
            <w:pStyle w:val="3254D973504A40DA892DC85117BCC0DC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FDFBD854BA254C50BE5492354B5E3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1B83D-F2ED-4744-977A-A6D3E0BB7CCF}"/>
      </w:docPartPr>
      <w:docPartBody>
        <w:p w:rsidR="00246052" w:rsidRDefault="00317C2B" w:rsidP="00317C2B">
          <w:pPr>
            <w:pStyle w:val="FDFBD854BA254C50BE5492354B5E3E58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AF426D94178A401282C92FB092E14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32160-650F-47F1-9720-C49048C7E374}"/>
      </w:docPartPr>
      <w:docPartBody>
        <w:p w:rsidR="00246052" w:rsidRDefault="00317C2B" w:rsidP="00317C2B">
          <w:pPr>
            <w:pStyle w:val="AF426D94178A401282C92FB092E1433C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8279C1A48917404D96C60EFE0B7DC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66A8-0C92-4076-98F4-21F0C5FF912F}"/>
      </w:docPartPr>
      <w:docPartBody>
        <w:p w:rsidR="00246052" w:rsidRDefault="00317C2B" w:rsidP="00317C2B">
          <w:pPr>
            <w:pStyle w:val="8279C1A48917404D96C60EFE0B7DCB27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13BE905EDFCA45C78123372933F9A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4B2D9-9671-485B-B280-455CC1823749}"/>
      </w:docPartPr>
      <w:docPartBody>
        <w:p w:rsidR="009C1E93" w:rsidRDefault="00B44F30" w:rsidP="00B44F30">
          <w:pPr>
            <w:pStyle w:val="13BE905EDFCA45C78123372933F9A057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90B2C586CBF643A791DFB6EDC678B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5409A-7698-48D2-838E-2E1A818BA7A3}"/>
      </w:docPartPr>
      <w:docPartBody>
        <w:p w:rsidR="009C1E93" w:rsidRDefault="00B44F30" w:rsidP="00B44F30">
          <w:pPr>
            <w:pStyle w:val="90B2C586CBF643A791DFB6EDC678B610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FB51728D2EC243DF91DAD48444CE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03667-9A8D-4F04-8D3A-9AFD472B0797}"/>
      </w:docPartPr>
      <w:docPartBody>
        <w:p w:rsidR="009C1E93" w:rsidRDefault="00B44F30" w:rsidP="00B44F30">
          <w:pPr>
            <w:pStyle w:val="FB51728D2EC243DF91DAD48444CEE760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24587ABEC7D74DD1A250A2B125DB8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CDEE7-C1C7-4CA6-B40D-34A619C83442}"/>
      </w:docPartPr>
      <w:docPartBody>
        <w:p w:rsidR="009C1E93" w:rsidRDefault="00B44F30" w:rsidP="00B44F30">
          <w:pPr>
            <w:pStyle w:val="24587ABEC7D74DD1A250A2B125DB85DC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75A8FFA5B773464DB1A6EF9CA4417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CB543-1C6E-4C6D-A5A7-FBDD72BFEF4B}"/>
      </w:docPartPr>
      <w:docPartBody>
        <w:p w:rsidR="009C1E93" w:rsidRDefault="00B44F30" w:rsidP="00B44F30">
          <w:pPr>
            <w:pStyle w:val="75A8FFA5B773464DB1A6EF9CA4417A61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72817C6E77AF4F6BAFCED2EB2A0D0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01A77-CAC8-449E-9EE9-55CB695E8E73}"/>
      </w:docPartPr>
      <w:docPartBody>
        <w:p w:rsidR="009C1E93" w:rsidRDefault="00B44F30" w:rsidP="00B44F30">
          <w:pPr>
            <w:pStyle w:val="72817C6E77AF4F6BAFCED2EB2A0D0F5E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072143AB2FC44E849B9DEC9C180FD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9AAA3-1644-4368-8914-EE7DFADB5516}"/>
      </w:docPartPr>
      <w:docPartBody>
        <w:p w:rsidR="009C1E93" w:rsidRDefault="00B44F30" w:rsidP="00B44F30">
          <w:pPr>
            <w:pStyle w:val="072143AB2FC44E849B9DEC9C180FD6C3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B2F1AE9ABF8742E9B00BDD94D7977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B3A78-3D09-434C-8929-FAC6831E65BF}"/>
      </w:docPartPr>
      <w:docPartBody>
        <w:p w:rsidR="009C1E93" w:rsidRDefault="00B44F30" w:rsidP="00B44F30">
          <w:pPr>
            <w:pStyle w:val="B2F1AE9ABF8742E9B00BDD94D7977673"/>
          </w:pPr>
          <w:r w:rsidRPr="00806F43">
            <w:rPr>
              <w:rStyle w:val="PlaceholderText"/>
            </w:rPr>
            <w:t>Choose an item.</w:t>
          </w:r>
        </w:p>
      </w:docPartBody>
    </w:docPart>
    <w:docPart>
      <w:docPartPr>
        <w:name w:val="DE937D36105C496391345A5BA4135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096EC-18A1-4A9F-9EE9-E749B7B56AC4}"/>
      </w:docPartPr>
      <w:docPartBody>
        <w:p w:rsidR="009C1E93" w:rsidRDefault="00B44F30" w:rsidP="00B44F30">
          <w:pPr>
            <w:pStyle w:val="DE937D36105C496391345A5BA4135723"/>
          </w:pPr>
          <w:r w:rsidRPr="00806F4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3C"/>
    <w:rsid w:val="00022B1A"/>
    <w:rsid w:val="0006274B"/>
    <w:rsid w:val="0007042A"/>
    <w:rsid w:val="00146F52"/>
    <w:rsid w:val="00170332"/>
    <w:rsid w:val="00234C36"/>
    <w:rsid w:val="00246052"/>
    <w:rsid w:val="002B53C5"/>
    <w:rsid w:val="002C06D5"/>
    <w:rsid w:val="002D3359"/>
    <w:rsid w:val="00317C2B"/>
    <w:rsid w:val="003A7C6A"/>
    <w:rsid w:val="004D136B"/>
    <w:rsid w:val="005C2EEB"/>
    <w:rsid w:val="00604BD6"/>
    <w:rsid w:val="00637361"/>
    <w:rsid w:val="00643332"/>
    <w:rsid w:val="00712FFF"/>
    <w:rsid w:val="00732F46"/>
    <w:rsid w:val="00845DC0"/>
    <w:rsid w:val="00863C45"/>
    <w:rsid w:val="0094593D"/>
    <w:rsid w:val="009C1E93"/>
    <w:rsid w:val="00AC7A1F"/>
    <w:rsid w:val="00B41806"/>
    <w:rsid w:val="00B44F30"/>
    <w:rsid w:val="00C77F22"/>
    <w:rsid w:val="00CA2C51"/>
    <w:rsid w:val="00D805C2"/>
    <w:rsid w:val="00DB1D35"/>
    <w:rsid w:val="00DF19AB"/>
    <w:rsid w:val="00E469D1"/>
    <w:rsid w:val="00E851A5"/>
    <w:rsid w:val="00E95B45"/>
    <w:rsid w:val="00F01515"/>
    <w:rsid w:val="00F3306F"/>
    <w:rsid w:val="00F3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4F30"/>
    <w:rPr>
      <w:color w:val="595959" w:themeColor="text1" w:themeTint="A6"/>
    </w:rPr>
  </w:style>
  <w:style w:type="paragraph" w:customStyle="1" w:styleId="A2375A0615684093BA3C0089E15B3860">
    <w:name w:val="A2375A0615684093BA3C0089E15B3860"/>
    <w:rsid w:val="00317C2B"/>
  </w:style>
  <w:style w:type="paragraph" w:customStyle="1" w:styleId="7C4E25F6FD024DE592A6121916BD5D21">
    <w:name w:val="7C4E25F6FD024DE592A6121916BD5D21"/>
    <w:rsid w:val="00317C2B"/>
  </w:style>
  <w:style w:type="paragraph" w:customStyle="1" w:styleId="4CDD5B0897464FC586AA5A21FD35403D">
    <w:name w:val="4CDD5B0897464FC586AA5A21FD35403D"/>
    <w:rsid w:val="00317C2B"/>
  </w:style>
  <w:style w:type="paragraph" w:customStyle="1" w:styleId="27E6DA3C2C834F2E9CBCED51DA8A601F">
    <w:name w:val="27E6DA3C2C834F2E9CBCED51DA8A601F"/>
    <w:rsid w:val="00317C2B"/>
  </w:style>
  <w:style w:type="paragraph" w:customStyle="1" w:styleId="3113D90139C245CB9C5A689359C40C91">
    <w:name w:val="3113D90139C245CB9C5A689359C40C91"/>
    <w:rsid w:val="00317C2B"/>
  </w:style>
  <w:style w:type="paragraph" w:customStyle="1" w:styleId="73764D7AB97F4C5396305F8BC9AB430C">
    <w:name w:val="73764D7AB97F4C5396305F8BC9AB430C"/>
    <w:rsid w:val="00317C2B"/>
  </w:style>
  <w:style w:type="paragraph" w:customStyle="1" w:styleId="34D908E94342473B94CC2B1D0C04334B">
    <w:name w:val="34D908E94342473B94CC2B1D0C04334B"/>
    <w:rsid w:val="00317C2B"/>
  </w:style>
  <w:style w:type="paragraph" w:customStyle="1" w:styleId="C674500081C6460EA04BD0C1D9D979F4">
    <w:name w:val="C674500081C6460EA04BD0C1D9D979F4"/>
    <w:rsid w:val="00317C2B"/>
  </w:style>
  <w:style w:type="paragraph" w:customStyle="1" w:styleId="0F49BAA8FC834DC991E5C1C04A166DBD">
    <w:name w:val="0F49BAA8FC834DC991E5C1C04A166DBD"/>
    <w:rsid w:val="00317C2B"/>
  </w:style>
  <w:style w:type="paragraph" w:customStyle="1" w:styleId="171D199E62FF4D25B7793E59F013C606">
    <w:name w:val="171D199E62FF4D25B7793E59F013C606"/>
    <w:rsid w:val="00317C2B"/>
  </w:style>
  <w:style w:type="paragraph" w:customStyle="1" w:styleId="4F2A5BE2CEEF417BAE997B32B212CCE9">
    <w:name w:val="4F2A5BE2CEEF417BAE997B32B212CCE9"/>
    <w:rsid w:val="00317C2B"/>
  </w:style>
  <w:style w:type="paragraph" w:customStyle="1" w:styleId="A42E92D2B2E34A1DAF674EC0AA8EEBE9">
    <w:name w:val="A42E92D2B2E34A1DAF674EC0AA8EEBE9"/>
    <w:rsid w:val="00317C2B"/>
  </w:style>
  <w:style w:type="paragraph" w:customStyle="1" w:styleId="D4353A8C1616457EB3E4B83850A6BF03">
    <w:name w:val="D4353A8C1616457EB3E4B83850A6BF03"/>
    <w:rsid w:val="00317C2B"/>
  </w:style>
  <w:style w:type="paragraph" w:customStyle="1" w:styleId="33F630EC7A8146698E4D18B88EDF9507">
    <w:name w:val="33F630EC7A8146698E4D18B88EDF9507"/>
    <w:rsid w:val="00317C2B"/>
  </w:style>
  <w:style w:type="paragraph" w:customStyle="1" w:styleId="15A57D9271F34791A97CA49FC7AAF930">
    <w:name w:val="15A57D9271F34791A97CA49FC7AAF930"/>
    <w:rsid w:val="00317C2B"/>
  </w:style>
  <w:style w:type="paragraph" w:customStyle="1" w:styleId="3254D973504A40DA892DC85117BCC0DC">
    <w:name w:val="3254D973504A40DA892DC85117BCC0DC"/>
    <w:rsid w:val="00317C2B"/>
  </w:style>
  <w:style w:type="paragraph" w:customStyle="1" w:styleId="FDFBD854BA254C50BE5492354B5E3E58">
    <w:name w:val="FDFBD854BA254C50BE5492354B5E3E58"/>
    <w:rsid w:val="00317C2B"/>
  </w:style>
  <w:style w:type="paragraph" w:customStyle="1" w:styleId="AF426D94178A401282C92FB092E1433C">
    <w:name w:val="AF426D94178A401282C92FB092E1433C"/>
    <w:rsid w:val="00317C2B"/>
  </w:style>
  <w:style w:type="paragraph" w:customStyle="1" w:styleId="8279C1A48917404D96C60EFE0B7DCB27">
    <w:name w:val="8279C1A48917404D96C60EFE0B7DCB27"/>
    <w:rsid w:val="00317C2B"/>
  </w:style>
  <w:style w:type="paragraph" w:customStyle="1" w:styleId="13BE905EDFCA45C78123372933F9A057">
    <w:name w:val="13BE905EDFCA45C78123372933F9A057"/>
    <w:rsid w:val="00B44F30"/>
  </w:style>
  <w:style w:type="paragraph" w:customStyle="1" w:styleId="90B2C586CBF643A791DFB6EDC678B610">
    <w:name w:val="90B2C586CBF643A791DFB6EDC678B610"/>
    <w:rsid w:val="00B44F30"/>
  </w:style>
  <w:style w:type="paragraph" w:customStyle="1" w:styleId="FB51728D2EC243DF91DAD48444CEE760">
    <w:name w:val="FB51728D2EC243DF91DAD48444CEE760"/>
    <w:rsid w:val="00B44F30"/>
  </w:style>
  <w:style w:type="paragraph" w:customStyle="1" w:styleId="24587ABEC7D74DD1A250A2B125DB85DC">
    <w:name w:val="24587ABEC7D74DD1A250A2B125DB85DC"/>
    <w:rsid w:val="00B44F30"/>
  </w:style>
  <w:style w:type="paragraph" w:customStyle="1" w:styleId="75A8FFA5B773464DB1A6EF9CA4417A61">
    <w:name w:val="75A8FFA5B773464DB1A6EF9CA4417A61"/>
    <w:rsid w:val="00B44F30"/>
  </w:style>
  <w:style w:type="paragraph" w:customStyle="1" w:styleId="72817C6E77AF4F6BAFCED2EB2A0D0F5E">
    <w:name w:val="72817C6E77AF4F6BAFCED2EB2A0D0F5E"/>
    <w:rsid w:val="00B44F30"/>
  </w:style>
  <w:style w:type="paragraph" w:customStyle="1" w:styleId="072143AB2FC44E849B9DEC9C180FD6C3">
    <w:name w:val="072143AB2FC44E849B9DEC9C180FD6C3"/>
    <w:rsid w:val="00B44F30"/>
  </w:style>
  <w:style w:type="paragraph" w:customStyle="1" w:styleId="B2F1AE9ABF8742E9B00BDD94D7977673">
    <w:name w:val="B2F1AE9ABF8742E9B00BDD94D7977673"/>
    <w:rsid w:val="00B44F30"/>
  </w:style>
  <w:style w:type="paragraph" w:customStyle="1" w:styleId="DE937D36105C496391345A5BA4135723">
    <w:name w:val="DE937D36105C496391345A5BA4135723"/>
    <w:rsid w:val="00B44F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afd8b8-63b8-4374-ac3b-dfca4e0e2577">
      <Terms xmlns="http://schemas.microsoft.com/office/infopath/2007/PartnerControls"/>
    </lcf76f155ced4ddcb4097134ff3c332f>
    <Picture xmlns="5eafd8b8-63b8-4374-ac3b-dfca4e0e2577" xsi:nil="true"/>
    <TaxCatchAll xmlns="dbe0874b-45f9-4aa6-b5b7-44b8325b50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CDD444EBD8547950FBEDB2BC7D7C7" ma:contentTypeVersion="17" ma:contentTypeDescription="Create a new document." ma:contentTypeScope="" ma:versionID="c863cd6100bc871b02fafdf2bbe26aa5">
  <xsd:schema xmlns:xsd="http://www.w3.org/2001/XMLSchema" xmlns:xs="http://www.w3.org/2001/XMLSchema" xmlns:p="http://schemas.microsoft.com/office/2006/metadata/properties" xmlns:ns2="5eafd8b8-63b8-4374-ac3b-dfca4e0e2577" xmlns:ns3="dbe0874b-45f9-4aa6-b5b7-44b8325b5061" targetNamespace="http://schemas.microsoft.com/office/2006/metadata/properties" ma:root="true" ma:fieldsID="64105818141e13b8827d7d4ca4a9f2ce" ns2:_="" ns3:_="">
    <xsd:import namespace="5eafd8b8-63b8-4374-ac3b-dfca4e0e2577"/>
    <xsd:import namespace="dbe0874b-45f9-4aa6-b5b7-44b8325b506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Pictur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fd8b8-63b8-4374-ac3b-dfca4e0e25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33ad1a4-bcb6-4664-8873-2816a39d13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icture" ma:index="23" nillable="true" ma:displayName="Thumbnail" ma:format="Thumbnail" ma:internalName="Pictur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0874b-45f9-4aa6-b5b7-44b8325b506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44dd02-82ad-4c36-934a-e1a752f5cddb}" ma:internalName="TaxCatchAll" ma:showField="CatchAllData" ma:web="dbe0874b-45f9-4aa6-b5b7-44b8325b5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56992-B242-47B3-8FBF-3BFA30648BC8}">
  <ds:schemaRefs>
    <ds:schemaRef ds:uri="http://schemas.microsoft.com/office/2006/metadata/properties"/>
    <ds:schemaRef ds:uri="http://schemas.microsoft.com/office/infopath/2007/PartnerControls"/>
    <ds:schemaRef ds:uri="5eafd8b8-63b8-4374-ac3b-dfca4e0e2577"/>
    <ds:schemaRef ds:uri="dbe0874b-45f9-4aa6-b5b7-44b8325b5061"/>
  </ds:schemaRefs>
</ds:datastoreItem>
</file>

<file path=customXml/itemProps2.xml><?xml version="1.0" encoding="utf-8"?>
<ds:datastoreItem xmlns:ds="http://schemas.openxmlformats.org/officeDocument/2006/customXml" ds:itemID="{86CA9C7C-21BE-40FF-87A1-FF589E51B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B3D4B-888F-457A-A149-8FDECD1805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afd8b8-63b8-4374-ac3b-dfca4e0e2577"/>
    <ds:schemaRef ds:uri="dbe0874b-45f9-4aa6-b5b7-44b8325b5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Checklist for a child's household chores</Template>
  <TotalTime>1</TotalTime>
  <Pages>2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Cabrera</dc:creator>
  <cp:lastModifiedBy>Karina Jones</cp:lastModifiedBy>
  <cp:revision>2</cp:revision>
  <dcterms:created xsi:type="dcterms:W3CDTF">2026-08-20T18:03:00Z</dcterms:created>
  <dcterms:modified xsi:type="dcterms:W3CDTF">2026-08-20T18:03:00Z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0x010100961CDD444EBD8547950FBEDB2BC7D7C7</vt:lpwstr>
  </property>
</Properties>
</file>